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4070" w:rsidRPr="00346048" w:rsidRDefault="008375DA" w:rsidP="0076407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64070" w:rsidRDefault="00764070" w:rsidP="00764070">
      <w:pPr>
        <w:jc w:val="center"/>
        <w:rPr>
          <w:b/>
          <w:szCs w:val="28"/>
        </w:rPr>
      </w:pPr>
    </w:p>
    <w:p w:rsidR="00764070" w:rsidRPr="00346048" w:rsidRDefault="00764070" w:rsidP="00764070">
      <w:pPr>
        <w:jc w:val="center"/>
        <w:rPr>
          <w:b/>
          <w:szCs w:val="28"/>
        </w:rPr>
      </w:pPr>
    </w:p>
    <w:p w:rsidR="00764070" w:rsidRPr="003D74B1" w:rsidRDefault="00764070" w:rsidP="0076407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764070" w:rsidRPr="003D74B1" w:rsidRDefault="00764070" w:rsidP="0076407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764070" w:rsidRPr="003D74B1" w:rsidRDefault="00764070" w:rsidP="00764070">
      <w:pPr>
        <w:rPr>
          <w:b/>
          <w:bCs/>
          <w:szCs w:val="28"/>
        </w:rPr>
      </w:pPr>
    </w:p>
    <w:p w:rsidR="00764070" w:rsidRPr="003D74B1" w:rsidRDefault="00764070" w:rsidP="0076407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764070" w:rsidRPr="003D74B1" w:rsidRDefault="00764070" w:rsidP="00764070">
      <w:pPr>
        <w:rPr>
          <w:szCs w:val="28"/>
        </w:rPr>
      </w:pPr>
      <w:r w:rsidRPr="003D74B1">
        <w:rPr>
          <w:szCs w:val="28"/>
        </w:rPr>
        <w:t xml:space="preserve"> «</w:t>
      </w:r>
      <w:r w:rsidR="00453D51">
        <w:rPr>
          <w:szCs w:val="28"/>
        </w:rPr>
        <w:t>24</w:t>
      </w:r>
      <w:r w:rsidRPr="003D74B1">
        <w:rPr>
          <w:szCs w:val="28"/>
        </w:rPr>
        <w:t>» ию</w:t>
      </w:r>
      <w:r w:rsidR="00453D51">
        <w:rPr>
          <w:szCs w:val="28"/>
        </w:rPr>
        <w:t>н</w:t>
      </w:r>
      <w:r w:rsidRPr="003D74B1">
        <w:rPr>
          <w:szCs w:val="28"/>
        </w:rPr>
        <w:t>я 2021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3D74B1">
        <w:rPr>
          <w:i/>
          <w:szCs w:val="28"/>
        </w:rPr>
        <w:t xml:space="preserve">               </w:t>
      </w:r>
      <w:r w:rsidRPr="003D74B1">
        <w:rPr>
          <w:szCs w:val="28"/>
        </w:rPr>
        <w:t>№</w:t>
      </w:r>
      <w:r w:rsidR="00453D51">
        <w:rPr>
          <w:szCs w:val="28"/>
        </w:rPr>
        <w:t>8</w:t>
      </w:r>
      <w:r w:rsidR="001B44EF">
        <w:rPr>
          <w:szCs w:val="28"/>
        </w:rPr>
        <w:t>-27</w:t>
      </w:r>
      <w:r w:rsidRPr="003D74B1">
        <w:rPr>
          <w:szCs w:val="28"/>
        </w:rPr>
        <w:tab/>
      </w:r>
    </w:p>
    <w:p w:rsidR="00764070" w:rsidRPr="003D74B1" w:rsidRDefault="00764070" w:rsidP="0076407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2C3E43" w:rsidRDefault="002C3E43" w:rsidP="00704669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562734" w:rsidRDefault="00453D51" w:rsidP="00453D51">
      <w:pPr>
        <w:pStyle w:val="a9"/>
        <w:suppressAutoHyphens/>
        <w:spacing w:before="0" w:after="0"/>
        <w:ind w:left="851" w:right="1021"/>
        <w:jc w:val="both"/>
        <w:rPr>
          <w:szCs w:val="28"/>
        </w:rPr>
      </w:pPr>
      <w:r w:rsidRPr="00562734">
        <w:rPr>
          <w:b/>
          <w:szCs w:val="28"/>
        </w:rPr>
        <w:t xml:space="preserve">О </w:t>
      </w:r>
      <w:r>
        <w:rPr>
          <w:b/>
          <w:szCs w:val="28"/>
        </w:rPr>
        <w:t>формах удостоверений зарегистрированного кандидата в депутаты, членов избирательных комиссий с правом совещательного голоса, доверенных лиц</w:t>
      </w:r>
      <w:r w:rsidRPr="00562734">
        <w:rPr>
          <w:b/>
          <w:szCs w:val="28"/>
        </w:rPr>
        <w:t xml:space="preserve"> </w:t>
      </w:r>
      <w:r>
        <w:rPr>
          <w:b/>
          <w:szCs w:val="28"/>
        </w:rPr>
        <w:t xml:space="preserve">кандидата, избирательного объединения </w:t>
      </w:r>
      <w:r w:rsidRPr="00562734">
        <w:rPr>
          <w:b/>
          <w:szCs w:val="28"/>
        </w:rPr>
        <w:t xml:space="preserve">при проведении выборов депутатов </w:t>
      </w:r>
      <w:r w:rsidRPr="003D74B1">
        <w:rPr>
          <w:b/>
        </w:rPr>
        <w:t xml:space="preserve">представительных органов </w:t>
      </w:r>
      <w:r w:rsidRPr="003D74B1">
        <w:rPr>
          <w:b/>
          <w:bCs/>
          <w:szCs w:val="28"/>
        </w:rPr>
        <w:t>Усть-Донецкого городского, Апаринского сельского, Верхнекундрюченского сельского, Н</w:t>
      </w:r>
      <w:r>
        <w:rPr>
          <w:b/>
          <w:bCs/>
          <w:szCs w:val="28"/>
        </w:rPr>
        <w:t xml:space="preserve">ижнекундрюченского сельского, </w:t>
      </w:r>
      <w:r w:rsidRPr="003D74B1">
        <w:rPr>
          <w:b/>
          <w:bCs/>
          <w:szCs w:val="28"/>
        </w:rPr>
        <w:t>Крымского сельского, Мелиховского сельского, Пухляковского сельского, Раздорского сельского поселений</w:t>
      </w:r>
      <w:r>
        <w:rPr>
          <w:b/>
          <w:bCs/>
          <w:szCs w:val="28"/>
        </w:rPr>
        <w:t xml:space="preserve"> пятого созыва</w:t>
      </w:r>
    </w:p>
    <w:p w:rsidR="00453D51" w:rsidRDefault="00453D51" w:rsidP="00F124E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453D51" w:rsidRDefault="00453D51" w:rsidP="00F124E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64070" w:rsidRDefault="00562734" w:rsidP="00F124E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  <w:r w:rsidRPr="002B2D4D">
        <w:rPr>
          <w:szCs w:val="28"/>
        </w:rPr>
        <w:t xml:space="preserve">В соответствии с </w:t>
      </w:r>
      <w:r w:rsidR="00810B1E">
        <w:rPr>
          <w:szCs w:val="28"/>
        </w:rPr>
        <w:t xml:space="preserve">пунктом </w:t>
      </w:r>
      <w:r w:rsidR="007F4219">
        <w:rPr>
          <w:szCs w:val="28"/>
        </w:rPr>
        <w:t>20 статьи 29, пунктами 1, 3 статьи 43</w:t>
      </w:r>
      <w:r w:rsidR="00810B1E">
        <w:rPr>
          <w:szCs w:val="28"/>
        </w:rPr>
        <w:t xml:space="preserve"> </w:t>
      </w:r>
      <w:r w:rsidRPr="002B2D4D">
        <w:rPr>
          <w:szCs w:val="28"/>
        </w:rPr>
        <w:t>Федеральн</w:t>
      </w:r>
      <w:r w:rsidR="00810B1E">
        <w:rPr>
          <w:szCs w:val="28"/>
        </w:rPr>
        <w:t xml:space="preserve">ого закона </w:t>
      </w:r>
      <w:r w:rsidRPr="002B2D4D">
        <w:rPr>
          <w:szCs w:val="28"/>
        </w:rPr>
        <w:t>от</w:t>
      </w:r>
      <w:r w:rsidR="00810B1E">
        <w:rPr>
          <w:szCs w:val="28"/>
        </w:rPr>
        <w:t xml:space="preserve"> </w:t>
      </w:r>
      <w:r w:rsidRPr="002B2D4D">
        <w:rPr>
          <w:szCs w:val="28"/>
        </w:rPr>
        <w:t>12.06.2002 №</w:t>
      </w:r>
      <w:r w:rsidR="0067697E">
        <w:rPr>
          <w:szCs w:val="28"/>
        </w:rPr>
        <w:t> </w:t>
      </w:r>
      <w:r w:rsidRPr="002B2D4D">
        <w:rPr>
          <w:szCs w:val="28"/>
        </w:rPr>
        <w:t>67-</w:t>
      </w:r>
      <w:r w:rsidR="00B9231A">
        <w:rPr>
          <w:szCs w:val="28"/>
        </w:rPr>
        <w:t xml:space="preserve">ФЗ «Об </w:t>
      </w:r>
      <w:r w:rsidRPr="002B2D4D">
        <w:rPr>
          <w:szCs w:val="28"/>
        </w:rPr>
        <w:t xml:space="preserve">основных гарантиях избирательных прав и права на участие в референдуме граждан Российской Федерации», </w:t>
      </w:r>
      <w:r w:rsidR="00810B1E">
        <w:rPr>
          <w:szCs w:val="28"/>
        </w:rPr>
        <w:t>стать</w:t>
      </w:r>
      <w:r w:rsidR="007F4219">
        <w:rPr>
          <w:szCs w:val="28"/>
        </w:rPr>
        <w:t>ей 1</w:t>
      </w:r>
      <w:r w:rsidR="00212F98">
        <w:rPr>
          <w:szCs w:val="28"/>
        </w:rPr>
        <w:t>5</w:t>
      </w:r>
      <w:r w:rsidR="007F4219">
        <w:rPr>
          <w:szCs w:val="28"/>
        </w:rPr>
        <w:t>, частью 4</w:t>
      </w:r>
      <w:r w:rsidR="00462CB3">
        <w:rPr>
          <w:szCs w:val="28"/>
        </w:rPr>
        <w:t xml:space="preserve"> статьи 3</w:t>
      </w:r>
      <w:r w:rsidR="007F4219">
        <w:rPr>
          <w:szCs w:val="28"/>
        </w:rPr>
        <w:t>3, статьей 37</w:t>
      </w:r>
      <w:r w:rsidR="00810B1E">
        <w:rPr>
          <w:szCs w:val="28"/>
        </w:rPr>
        <w:t xml:space="preserve"> Областного</w:t>
      </w:r>
      <w:r w:rsidRPr="002B2D4D">
        <w:rPr>
          <w:szCs w:val="28"/>
        </w:rPr>
        <w:t xml:space="preserve"> закон</w:t>
      </w:r>
      <w:r w:rsidR="00810B1E">
        <w:rPr>
          <w:szCs w:val="28"/>
        </w:rPr>
        <w:t>а</w:t>
      </w:r>
      <w:r w:rsidR="00CA2F2D">
        <w:rPr>
          <w:szCs w:val="28"/>
        </w:rPr>
        <w:t xml:space="preserve"> от </w:t>
      </w:r>
      <w:r w:rsidRPr="002B2D4D">
        <w:rPr>
          <w:szCs w:val="28"/>
        </w:rPr>
        <w:t>12.05.2016 № 525-ЗС</w:t>
      </w:r>
      <w:r w:rsidR="00462CB3">
        <w:rPr>
          <w:szCs w:val="28"/>
        </w:rPr>
        <w:t xml:space="preserve"> </w:t>
      </w:r>
      <w:r w:rsidRPr="002B2D4D">
        <w:rPr>
          <w:szCs w:val="28"/>
        </w:rPr>
        <w:t>«</w:t>
      </w:r>
      <w:r w:rsidRPr="002B2D4D">
        <w:rPr>
          <w:noProof/>
          <w:szCs w:val="28"/>
        </w:rPr>
        <w:t xml:space="preserve">О выборах и референдумах </w:t>
      </w:r>
      <w:r w:rsidRPr="002B2D4D">
        <w:rPr>
          <w:szCs w:val="28"/>
        </w:rPr>
        <w:t>в Ростовской области»</w:t>
      </w:r>
      <w:r w:rsidR="00764070">
        <w:rPr>
          <w:szCs w:val="28"/>
        </w:rPr>
        <w:t xml:space="preserve">, </w:t>
      </w:r>
      <w:r w:rsidR="00704669">
        <w:rPr>
          <w:szCs w:val="28"/>
        </w:rPr>
        <w:t xml:space="preserve">Территориальная избирательная комиссия </w:t>
      </w:r>
      <w:r w:rsidR="00764070">
        <w:rPr>
          <w:szCs w:val="28"/>
        </w:rPr>
        <w:t>Усть-Донецкого района Ростовской области</w:t>
      </w:r>
    </w:p>
    <w:p w:rsidR="00764070" w:rsidRDefault="00764070" w:rsidP="00F124E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04669" w:rsidRDefault="00704669" w:rsidP="00764070">
      <w:pPr>
        <w:pStyle w:val="a9"/>
        <w:suppressAutoHyphens/>
        <w:spacing w:before="0" w:after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F4219" w:rsidRDefault="007F4219" w:rsidP="00F124E2">
      <w:pPr>
        <w:pStyle w:val="a9"/>
        <w:suppressAutoHyphens/>
        <w:spacing w:before="0" w:after="0"/>
        <w:ind w:left="0" w:firstLine="709"/>
        <w:jc w:val="both"/>
        <w:rPr>
          <w:szCs w:val="28"/>
        </w:rPr>
      </w:pPr>
    </w:p>
    <w:p w:rsidR="007F4219" w:rsidRDefault="007F4219" w:rsidP="007F4219">
      <w:pPr>
        <w:pStyle w:val="ad"/>
        <w:numPr>
          <w:ilvl w:val="0"/>
          <w:numId w:val="16"/>
        </w:numPr>
        <w:tabs>
          <w:tab w:val="left" w:pos="1134"/>
        </w:tabs>
        <w:suppressAutoHyphens/>
        <w:ind w:left="0" w:firstLine="709"/>
        <w:rPr>
          <w:sz w:val="28"/>
        </w:rPr>
      </w:pPr>
      <w:r>
        <w:rPr>
          <w:sz w:val="28"/>
        </w:rPr>
        <w:t>Утвердить:</w:t>
      </w:r>
    </w:p>
    <w:p w:rsidR="009E779D" w:rsidRDefault="009E779D" w:rsidP="00BB6597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удостоверения </w:t>
      </w:r>
      <w:r w:rsidR="00994015">
        <w:rPr>
          <w:sz w:val="28"/>
          <w:szCs w:val="28"/>
        </w:rPr>
        <w:t xml:space="preserve">зарегистрированного </w:t>
      </w:r>
      <w:r w:rsidRPr="00770A4B">
        <w:rPr>
          <w:sz w:val="28"/>
          <w:szCs w:val="28"/>
        </w:rPr>
        <w:t xml:space="preserve">кандидата в депутаты </w:t>
      </w:r>
      <w:r w:rsidR="00764070" w:rsidRPr="00764070">
        <w:rPr>
          <w:sz w:val="28"/>
        </w:rPr>
        <w:t xml:space="preserve">представительных органов </w:t>
      </w:r>
      <w:r w:rsidR="00764070" w:rsidRPr="00764070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764070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согласно</w:t>
      </w:r>
      <w:r w:rsidRPr="00770A4B">
        <w:rPr>
          <w:sz w:val="28"/>
          <w:szCs w:val="28"/>
        </w:rPr>
        <w:t xml:space="preserve"> </w:t>
      </w:r>
      <w:r>
        <w:rPr>
          <w:sz w:val="28"/>
          <w:szCs w:val="28"/>
        </w:rPr>
        <w:t>приложению </w:t>
      </w:r>
      <w:r w:rsidRPr="00770A4B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Pr="00770A4B">
        <w:rPr>
          <w:sz w:val="28"/>
          <w:szCs w:val="28"/>
        </w:rPr>
        <w:t>.</w:t>
      </w:r>
    </w:p>
    <w:p w:rsidR="00BB6597" w:rsidRPr="00BB6597" w:rsidRDefault="00BB6597" w:rsidP="00D01956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удостоверения члена </w:t>
      </w:r>
      <w:r w:rsidR="00D01956" w:rsidRPr="00BB6597">
        <w:rPr>
          <w:sz w:val="28"/>
          <w:szCs w:val="28"/>
        </w:rPr>
        <w:t xml:space="preserve">Территориальной </w:t>
      </w:r>
      <w:r w:rsidRPr="00BB6597">
        <w:rPr>
          <w:sz w:val="28"/>
          <w:szCs w:val="28"/>
        </w:rPr>
        <w:t xml:space="preserve">избирательной комиссии </w:t>
      </w:r>
      <w:r w:rsidR="00764070">
        <w:rPr>
          <w:sz w:val="28"/>
          <w:szCs w:val="28"/>
        </w:rPr>
        <w:t>Усть-Донецкого района Ростовской области</w:t>
      </w:r>
      <w:r w:rsidR="00D01956" w:rsidRPr="00D01956"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кандидатом в депутаты </w:t>
      </w:r>
      <w:r w:rsidR="00764070" w:rsidRPr="00764070">
        <w:rPr>
          <w:sz w:val="28"/>
        </w:rPr>
        <w:lastRenderedPageBreak/>
        <w:t xml:space="preserve">представительных органов </w:t>
      </w:r>
      <w:r w:rsidR="00764070" w:rsidRPr="00764070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D01956"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 w:rsidR="00987B59">
        <w:rPr>
          <w:sz w:val="28"/>
          <w:szCs w:val="28"/>
        </w:rPr>
        <w:t>нию</w:t>
      </w:r>
      <w:r w:rsidR="00994015">
        <w:rPr>
          <w:sz w:val="28"/>
          <w:szCs w:val="28"/>
        </w:rPr>
        <w:t xml:space="preserve"> №</w:t>
      </w:r>
      <w:r w:rsidR="00D01956">
        <w:rPr>
          <w:sz w:val="28"/>
          <w:szCs w:val="28"/>
        </w:rPr>
        <w:t> </w:t>
      </w:r>
      <w:r w:rsidR="00994015">
        <w:rPr>
          <w:sz w:val="28"/>
          <w:szCs w:val="28"/>
        </w:rPr>
        <w:t>2.</w:t>
      </w:r>
    </w:p>
    <w:p w:rsidR="00D01956" w:rsidRPr="00BB6597" w:rsidRDefault="00D01956" w:rsidP="00D01956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BB6597">
        <w:rPr>
          <w:sz w:val="28"/>
          <w:szCs w:val="28"/>
        </w:rPr>
        <w:t xml:space="preserve">Форму удостоверения члена Территориальной избирательной комиссии </w:t>
      </w:r>
      <w:r w:rsidR="00764070">
        <w:rPr>
          <w:sz w:val="28"/>
          <w:szCs w:val="28"/>
        </w:rPr>
        <w:t>Усть-Донецкого района Ростовской области</w:t>
      </w:r>
      <w:r w:rsidRPr="00D01956">
        <w:rPr>
          <w:sz w:val="28"/>
          <w:szCs w:val="28"/>
        </w:rPr>
        <w:t xml:space="preserve"> </w:t>
      </w:r>
      <w:r w:rsidRPr="00BB6597">
        <w:rPr>
          <w:sz w:val="28"/>
          <w:szCs w:val="28"/>
        </w:rPr>
        <w:t xml:space="preserve">с правом совещательного голоса, назначенного </w:t>
      </w:r>
      <w:r w:rsidRPr="007763ED">
        <w:rPr>
          <w:sz w:val="28"/>
          <w:szCs w:val="28"/>
        </w:rPr>
        <w:t xml:space="preserve">избирательным объединением, выдвинувшим </w:t>
      </w:r>
      <w:r>
        <w:rPr>
          <w:sz w:val="28"/>
          <w:szCs w:val="28"/>
        </w:rPr>
        <w:t xml:space="preserve">зарегистрированного </w:t>
      </w:r>
      <w:r w:rsidRPr="007763ED">
        <w:rPr>
          <w:sz w:val="28"/>
          <w:szCs w:val="28"/>
        </w:rPr>
        <w:t xml:space="preserve">кандидата </w:t>
      </w:r>
      <w:r w:rsidRPr="00BB6597">
        <w:rPr>
          <w:sz w:val="28"/>
          <w:szCs w:val="28"/>
        </w:rPr>
        <w:t xml:space="preserve">в депутаты </w:t>
      </w:r>
      <w:r w:rsidR="00764070" w:rsidRPr="00764070">
        <w:rPr>
          <w:sz w:val="28"/>
        </w:rPr>
        <w:t xml:space="preserve">представительных органов </w:t>
      </w:r>
      <w:r w:rsidR="00764070" w:rsidRPr="00764070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>
        <w:rPr>
          <w:sz w:val="28"/>
          <w:szCs w:val="28"/>
        </w:rPr>
        <w:t>,</w:t>
      </w:r>
      <w:r w:rsidRPr="00BB65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согласно </w:t>
      </w:r>
      <w:r w:rsidRPr="00BB6597">
        <w:rPr>
          <w:sz w:val="28"/>
          <w:szCs w:val="28"/>
        </w:rPr>
        <w:t>приложе</w:t>
      </w:r>
      <w:r>
        <w:rPr>
          <w:sz w:val="28"/>
          <w:szCs w:val="28"/>
        </w:rPr>
        <w:t>нию № 3.</w:t>
      </w:r>
    </w:p>
    <w:p w:rsidR="007763ED" w:rsidRPr="007763ED" w:rsidRDefault="007F4219" w:rsidP="007763ED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</w:t>
      </w:r>
      <w:r w:rsidR="007763ED" w:rsidRPr="007763ED">
        <w:rPr>
          <w:sz w:val="28"/>
          <w:szCs w:val="28"/>
        </w:rPr>
        <w:t xml:space="preserve">удостоверения члена участковой избирательной комиссии </w:t>
      </w:r>
      <w:r w:rsidR="005F2B2A">
        <w:rPr>
          <w:sz w:val="28"/>
          <w:szCs w:val="28"/>
        </w:rPr>
        <w:br/>
      </w:r>
      <w:r w:rsidR="007763ED" w:rsidRPr="007763ED">
        <w:rPr>
          <w:sz w:val="28"/>
          <w:szCs w:val="28"/>
        </w:rPr>
        <w:t>с правом совещательного голоса, назначенного зарегистрированным кандидатом</w:t>
      </w:r>
      <w:r w:rsidR="00987B59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в </w:t>
      </w:r>
      <w:r w:rsidR="00306219" w:rsidRPr="00BB6597">
        <w:rPr>
          <w:sz w:val="28"/>
          <w:szCs w:val="28"/>
        </w:rPr>
        <w:t xml:space="preserve">депутаты </w:t>
      </w:r>
      <w:r w:rsidR="00764070" w:rsidRPr="00764070">
        <w:rPr>
          <w:sz w:val="28"/>
        </w:rPr>
        <w:t xml:space="preserve">представительных органов </w:t>
      </w:r>
      <w:r w:rsidR="00764070" w:rsidRPr="00764070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D01956">
        <w:rPr>
          <w:sz w:val="28"/>
          <w:szCs w:val="28"/>
        </w:rPr>
        <w:t>,</w:t>
      </w:r>
      <w:r w:rsidR="00306219" w:rsidRPr="00BB6597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согласно </w:t>
      </w:r>
      <w:r w:rsidR="00306219" w:rsidRPr="00BB6597">
        <w:rPr>
          <w:sz w:val="28"/>
          <w:szCs w:val="28"/>
        </w:rPr>
        <w:t>приложе</w:t>
      </w:r>
      <w:r w:rsidR="00306219">
        <w:rPr>
          <w:sz w:val="28"/>
          <w:szCs w:val="28"/>
        </w:rPr>
        <w:t xml:space="preserve">нию </w:t>
      </w:r>
      <w:r w:rsidR="007763ED">
        <w:rPr>
          <w:sz w:val="28"/>
          <w:szCs w:val="28"/>
        </w:rPr>
        <w:t>№</w:t>
      </w:r>
      <w:r w:rsidR="00D01956">
        <w:rPr>
          <w:sz w:val="28"/>
          <w:szCs w:val="28"/>
        </w:rPr>
        <w:t xml:space="preserve"> 4.</w:t>
      </w:r>
    </w:p>
    <w:p w:rsidR="007763ED" w:rsidRDefault="007763ED" w:rsidP="007763ED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0A4B">
        <w:rPr>
          <w:sz w:val="28"/>
          <w:szCs w:val="28"/>
        </w:rPr>
        <w:t xml:space="preserve">Форму </w:t>
      </w:r>
      <w:r w:rsidRPr="007763ED">
        <w:rPr>
          <w:sz w:val="28"/>
          <w:szCs w:val="28"/>
        </w:rPr>
        <w:t>удостоверения доверенного лица кандидата</w:t>
      </w:r>
      <w:r w:rsidR="00306219" w:rsidRPr="00306219">
        <w:rPr>
          <w:sz w:val="28"/>
          <w:szCs w:val="28"/>
        </w:rPr>
        <w:t xml:space="preserve"> </w:t>
      </w:r>
      <w:r w:rsidR="00306219">
        <w:rPr>
          <w:sz w:val="28"/>
          <w:szCs w:val="28"/>
        </w:rPr>
        <w:t xml:space="preserve">в </w:t>
      </w:r>
      <w:r w:rsidR="00306219" w:rsidRPr="00BB6597">
        <w:rPr>
          <w:sz w:val="28"/>
          <w:szCs w:val="28"/>
        </w:rPr>
        <w:t xml:space="preserve">депутаты </w:t>
      </w:r>
      <w:r w:rsidR="00764070" w:rsidRPr="00764070">
        <w:rPr>
          <w:sz w:val="28"/>
        </w:rPr>
        <w:t xml:space="preserve">представительных органов </w:t>
      </w:r>
      <w:r w:rsidR="00764070" w:rsidRPr="00764070">
        <w:rPr>
          <w:bCs/>
          <w:sz w:val="28"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="001A0426">
        <w:rPr>
          <w:sz w:val="28"/>
          <w:szCs w:val="28"/>
        </w:rPr>
        <w:t>,</w:t>
      </w:r>
      <w:r w:rsidRPr="007763ED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</w:t>
      </w:r>
      <w:r w:rsidR="00987B59">
        <w:rPr>
          <w:sz w:val="28"/>
          <w:szCs w:val="28"/>
        </w:rPr>
        <w:t>ю</w:t>
      </w:r>
      <w:r>
        <w:rPr>
          <w:sz w:val="28"/>
          <w:szCs w:val="28"/>
        </w:rPr>
        <w:t xml:space="preserve"> № 5.</w:t>
      </w:r>
    </w:p>
    <w:p w:rsidR="007763ED" w:rsidRPr="007763ED" w:rsidRDefault="007763ED" w:rsidP="007F4219">
      <w:pPr>
        <w:pStyle w:val="ad"/>
        <w:numPr>
          <w:ilvl w:val="1"/>
          <w:numId w:val="17"/>
        </w:numPr>
        <w:tabs>
          <w:tab w:val="left" w:pos="993"/>
        </w:tabs>
        <w:suppressAutoHyphens/>
        <w:ind w:left="0" w:firstLine="709"/>
        <w:rPr>
          <w:sz w:val="28"/>
          <w:szCs w:val="28"/>
        </w:rPr>
      </w:pPr>
      <w:r w:rsidRPr="007763ED">
        <w:rPr>
          <w:sz w:val="28"/>
          <w:szCs w:val="28"/>
        </w:rPr>
        <w:t xml:space="preserve">Форму удостоверения доверенного лица избирательного объединения, выдвинувшего кандидата </w:t>
      </w:r>
      <w:r w:rsidR="0060541D">
        <w:rPr>
          <w:sz w:val="28"/>
          <w:szCs w:val="28"/>
        </w:rPr>
        <w:t xml:space="preserve">(кандидатов) </w:t>
      </w:r>
      <w:r w:rsidR="001A0426" w:rsidRPr="00ED67DF">
        <w:rPr>
          <w:sz w:val="28"/>
          <w:szCs w:val="28"/>
        </w:rPr>
        <w:t xml:space="preserve">в депутаты </w:t>
      </w:r>
      <w:r w:rsidR="00764070" w:rsidRPr="00764070">
        <w:rPr>
          <w:sz w:val="28"/>
        </w:rPr>
        <w:t xml:space="preserve">представительных органов </w:t>
      </w:r>
      <w:r w:rsidR="00764070" w:rsidRPr="00764070">
        <w:rPr>
          <w:bCs/>
          <w:sz w:val="28"/>
          <w:szCs w:val="28"/>
        </w:rPr>
        <w:t xml:space="preserve"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</w:t>
      </w:r>
      <w:r w:rsidR="00764070" w:rsidRPr="00764070">
        <w:rPr>
          <w:bCs/>
          <w:sz w:val="28"/>
          <w:szCs w:val="28"/>
        </w:rPr>
        <w:lastRenderedPageBreak/>
        <w:t>сельского, Раздорского сельского поселений пятого созыва</w:t>
      </w:r>
      <w:r w:rsidR="00D01956">
        <w:rPr>
          <w:sz w:val="28"/>
          <w:szCs w:val="28"/>
        </w:rPr>
        <w:t>,</w:t>
      </w:r>
      <w:r w:rsidR="00987B59" w:rsidRPr="00987B59">
        <w:rPr>
          <w:sz w:val="28"/>
          <w:szCs w:val="28"/>
        </w:rPr>
        <w:t xml:space="preserve"> </w:t>
      </w:r>
      <w:r w:rsidR="00987B59">
        <w:rPr>
          <w:sz w:val="28"/>
          <w:szCs w:val="28"/>
        </w:rPr>
        <w:t>согласно приложению</w:t>
      </w:r>
      <w:r w:rsidRPr="007763ED">
        <w:rPr>
          <w:sz w:val="28"/>
          <w:szCs w:val="28"/>
        </w:rPr>
        <w:t xml:space="preserve"> №</w:t>
      </w:r>
      <w:r w:rsidR="00D01956">
        <w:rPr>
          <w:sz w:val="28"/>
          <w:szCs w:val="28"/>
        </w:rPr>
        <w:t> </w:t>
      </w:r>
      <w:r w:rsidRPr="007763ED">
        <w:rPr>
          <w:sz w:val="28"/>
          <w:szCs w:val="28"/>
        </w:rPr>
        <w:t>6.</w:t>
      </w:r>
    </w:p>
    <w:p w:rsidR="007F4219" w:rsidRDefault="001A0426" w:rsidP="007F4219">
      <w:pPr>
        <w:pStyle w:val="ac"/>
        <w:suppressAutoHyphens/>
        <w:spacing w:line="360" w:lineRule="auto"/>
        <w:ind w:firstLine="709"/>
        <w:jc w:val="both"/>
      </w:pPr>
      <w:r>
        <w:t>2</w:t>
      </w:r>
      <w:r w:rsidR="007F4219">
        <w:t>.</w:t>
      </w:r>
      <w:r w:rsidR="005F2B2A">
        <w:t> </w:t>
      </w:r>
      <w:r w:rsidR="007F4219">
        <w:t>Р</w:t>
      </w:r>
      <w:r w:rsidR="007F4219" w:rsidRPr="00FC0726">
        <w:t xml:space="preserve">азместить </w:t>
      </w:r>
      <w:r w:rsidR="007F4219">
        <w:t xml:space="preserve">настоящее постановление </w:t>
      </w:r>
      <w:r w:rsidR="007F4219" w:rsidRPr="00FC0726">
        <w:t xml:space="preserve">на сайте </w:t>
      </w:r>
      <w:r w:rsidR="007F4219">
        <w:t>Т</w:t>
      </w:r>
      <w:r w:rsidR="007F4219" w:rsidRPr="00FC0726">
        <w:t xml:space="preserve">ерриториальной избирательной комиссии </w:t>
      </w:r>
      <w:r w:rsidR="00764070">
        <w:t>Усть-Донецкого района Ростовской области</w:t>
      </w:r>
      <w:r w:rsidR="007F4219">
        <w:t xml:space="preserve"> </w:t>
      </w:r>
      <w:r w:rsidR="007F4219" w:rsidRPr="00FC0726">
        <w:t>в информационно-телекоммуникационной сети «Интернет».</w:t>
      </w:r>
    </w:p>
    <w:p w:rsidR="007F4219" w:rsidRPr="006B653D" w:rsidRDefault="001A0426" w:rsidP="007F4219">
      <w:pPr>
        <w:pStyle w:val="ac"/>
        <w:suppressAutoHyphens/>
        <w:spacing w:line="360" w:lineRule="auto"/>
        <w:ind w:firstLine="709"/>
        <w:jc w:val="both"/>
      </w:pPr>
      <w:r>
        <w:t>3</w:t>
      </w:r>
      <w:r w:rsidR="007F4219" w:rsidRPr="006B653D">
        <w:t xml:space="preserve">. Контроль за исполнением настоящего постановления возложить на </w:t>
      </w:r>
      <w:r w:rsidR="00566A9D">
        <w:t>секретаря комиссии Лобанову Е.В.</w:t>
      </w:r>
    </w:p>
    <w:p w:rsidR="00340731" w:rsidRDefault="00340731" w:rsidP="00A0758D">
      <w:pPr>
        <w:suppressAutoHyphens/>
        <w:spacing w:after="60"/>
      </w:pPr>
    </w:p>
    <w:p w:rsidR="00566A9D" w:rsidRDefault="00566A9D" w:rsidP="00A0758D">
      <w:pPr>
        <w:suppressAutoHyphens/>
        <w:spacing w:after="60"/>
      </w:pPr>
    </w:p>
    <w:p w:rsidR="006835BF" w:rsidRDefault="00E54088" w:rsidP="00340731">
      <w:pPr>
        <w:suppressAutoHyphens/>
        <w:spacing w:after="60" w:line="360" w:lineRule="auto"/>
      </w:pPr>
      <w:r>
        <w:t>П</w:t>
      </w:r>
      <w:r w:rsidR="006835BF">
        <w:t>редседател</w:t>
      </w:r>
      <w:r>
        <w:t>ь</w:t>
      </w:r>
      <w:r w:rsidR="006835BF">
        <w:t xml:space="preserve"> комиссии</w:t>
      </w:r>
      <w:r w:rsidR="006835BF">
        <w:tab/>
        <w:t xml:space="preserve">          </w:t>
      </w:r>
      <w:r w:rsidR="006835BF">
        <w:tab/>
      </w:r>
      <w:r w:rsidR="006835BF">
        <w:tab/>
        <w:t xml:space="preserve">      </w:t>
      </w:r>
      <w:r>
        <w:tab/>
      </w:r>
      <w:r>
        <w:tab/>
        <w:t xml:space="preserve">      </w:t>
      </w:r>
      <w:r w:rsidR="00764070">
        <w:t>И.С.Ковалев</w:t>
      </w:r>
    </w:p>
    <w:p w:rsidR="00A0758D" w:rsidRDefault="00A0758D" w:rsidP="0034073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8375DA" w:rsidRDefault="00E54088" w:rsidP="0034073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  <w:r>
        <w:rPr>
          <w:kern w:val="28"/>
        </w:rPr>
        <w:t xml:space="preserve">Секретарь </w:t>
      </w:r>
      <w:r w:rsidR="006835BF">
        <w:rPr>
          <w:kern w:val="28"/>
        </w:rPr>
        <w:t>комиссии</w:t>
      </w:r>
      <w:r>
        <w:rPr>
          <w:kern w:val="28"/>
        </w:rPr>
        <w:tab/>
      </w:r>
      <w:r w:rsidR="00764070">
        <w:rPr>
          <w:kern w:val="28"/>
        </w:rPr>
        <w:t>Е.В.Лобанова</w:t>
      </w:r>
    </w:p>
    <w:p w:rsidR="008375DA" w:rsidRDefault="008375DA" w:rsidP="008375DA">
      <w:pPr>
        <w:ind w:left="5387"/>
        <w:jc w:val="center"/>
      </w:pPr>
      <w:r>
        <w:rPr>
          <w:kern w:val="28"/>
        </w:rPr>
        <w:br w:type="page"/>
      </w:r>
      <w:r>
        <w:lastRenderedPageBreak/>
        <w:t>Приложение № 1</w:t>
      </w:r>
    </w:p>
    <w:p w:rsidR="008375DA" w:rsidRDefault="008375DA" w:rsidP="008375DA">
      <w:pPr>
        <w:ind w:left="5387"/>
        <w:jc w:val="center"/>
      </w:pPr>
    </w:p>
    <w:p w:rsidR="008375DA" w:rsidRDefault="008375DA" w:rsidP="008375DA">
      <w:pPr>
        <w:ind w:left="5387"/>
        <w:jc w:val="center"/>
      </w:pPr>
      <w:r>
        <w:t>УТВЕРЖДЕНА</w:t>
      </w:r>
    </w:p>
    <w:p w:rsidR="008375DA" w:rsidRDefault="008375DA" w:rsidP="008375DA">
      <w:pPr>
        <w:ind w:left="5387"/>
        <w:jc w:val="center"/>
      </w:pPr>
      <w:r>
        <w:t xml:space="preserve">постановлением Территориальной избирательной комиссии </w:t>
      </w:r>
    </w:p>
    <w:p w:rsidR="008375DA" w:rsidRDefault="008375DA" w:rsidP="008375DA">
      <w:pPr>
        <w:ind w:left="5387"/>
        <w:jc w:val="center"/>
      </w:pPr>
      <w:r>
        <w:t>Усть-Донецкого района Ростовской области</w:t>
      </w:r>
    </w:p>
    <w:p w:rsidR="008375DA" w:rsidRDefault="00453D51" w:rsidP="008375DA">
      <w:pPr>
        <w:ind w:left="5387"/>
        <w:jc w:val="center"/>
      </w:pPr>
      <w:r>
        <w:t>от 24.06.2021 г. №8-27</w:t>
      </w:r>
    </w:p>
    <w:p w:rsidR="008375DA" w:rsidRDefault="008375DA" w:rsidP="008375DA">
      <w:pPr>
        <w:ind w:firstLine="720"/>
        <w:rPr>
          <w:b/>
        </w:rPr>
      </w:pPr>
    </w:p>
    <w:p w:rsidR="008375DA" w:rsidRPr="000000C6" w:rsidRDefault="008375DA" w:rsidP="008375DA">
      <w:pPr>
        <w:jc w:val="center"/>
        <w:rPr>
          <w:b/>
          <w:szCs w:val="28"/>
        </w:rPr>
      </w:pPr>
      <w:r w:rsidRPr="000000C6">
        <w:rPr>
          <w:b/>
          <w:szCs w:val="28"/>
        </w:rPr>
        <w:t>Форма</w:t>
      </w:r>
    </w:p>
    <w:p w:rsidR="008375DA" w:rsidRPr="00433866" w:rsidRDefault="008375DA" w:rsidP="008375DA">
      <w:pPr>
        <w:jc w:val="center"/>
        <w:rPr>
          <w:b/>
        </w:rPr>
      </w:pPr>
      <w:r w:rsidRPr="000000C6">
        <w:rPr>
          <w:b/>
          <w:szCs w:val="28"/>
        </w:rPr>
        <w:t>удостоверения зарегистрированного кандидата в депутаты</w:t>
      </w:r>
      <w:r>
        <w:rPr>
          <w:b/>
          <w:szCs w:val="28"/>
        </w:rPr>
        <w:t xml:space="preserve"> </w:t>
      </w:r>
      <w:r w:rsidRPr="00236E0D">
        <w:rPr>
          <w:b/>
        </w:rPr>
        <w:t xml:space="preserve">представительных органов </w:t>
      </w:r>
      <w:r w:rsidRPr="00236E0D">
        <w:rPr>
          <w:b/>
          <w:bCs/>
          <w:szCs w:val="28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</w:t>
      </w:r>
      <w:r w:rsidRPr="00433866">
        <w:rPr>
          <w:b/>
          <w:bCs/>
          <w:szCs w:val="28"/>
        </w:rPr>
        <w:t>го, Раздорского сельского поселений пятого созыва</w:t>
      </w:r>
    </w:p>
    <w:p w:rsidR="008375DA" w:rsidRPr="00433866" w:rsidRDefault="00403F2A" w:rsidP="008375DA">
      <w:pPr>
        <w:ind w:firstLine="720"/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2.75pt;margin-top:11.15pt;width:376.25pt;height:279.4pt;z-index:251662336">
            <v:textbox style="mso-next-textbox:#_x0000_s1029">
              <w:txbxContent>
                <w:p w:rsidR="008375DA" w:rsidRPr="00907F3C" w:rsidRDefault="008375DA" w:rsidP="008375DA">
                  <w:pPr>
                    <w:spacing w:before="120" w:line="276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>УДОСТОВЕРЕНИЕ</w:t>
                  </w:r>
                </w:p>
                <w:p w:rsidR="008375DA" w:rsidRPr="00A323FD" w:rsidRDefault="008375DA" w:rsidP="008375DA">
                  <w:pPr>
                    <w:pBdr>
                      <w:bottom w:val="single" w:sz="6" w:space="1" w:color="auto"/>
                    </w:pBdr>
                    <w:jc w:val="center"/>
                    <w:rPr>
                      <w:b/>
                    </w:rPr>
                  </w:pPr>
                </w:p>
                <w:p w:rsidR="008375DA" w:rsidRPr="000C27B8" w:rsidRDefault="008375DA" w:rsidP="008375DA">
                  <w:pPr>
                    <w:spacing w:line="276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 xml:space="preserve"> кандидата)</w:t>
                  </w:r>
                </w:p>
                <w:p w:rsidR="00A16B92" w:rsidRDefault="008375DA" w:rsidP="008375DA">
                  <w:pPr>
                    <w:jc w:val="center"/>
                    <w:rPr>
                      <w:b/>
                      <w:szCs w:val="22"/>
                    </w:rPr>
                  </w:pPr>
                  <w:r w:rsidRPr="00907F3C">
                    <w:rPr>
                      <w:b/>
                      <w:szCs w:val="22"/>
                    </w:rPr>
                    <w:t xml:space="preserve">является зарегистрированным кандидатом </w:t>
                  </w:r>
                </w:p>
                <w:p w:rsidR="00A16B92" w:rsidRDefault="008375DA" w:rsidP="008375DA">
                  <w:pPr>
                    <w:jc w:val="center"/>
                    <w:rPr>
                      <w:b/>
                      <w:szCs w:val="22"/>
                    </w:rPr>
                  </w:pPr>
                  <w:r w:rsidRPr="00907F3C">
                    <w:rPr>
                      <w:b/>
                      <w:szCs w:val="22"/>
                    </w:rPr>
                    <w:t xml:space="preserve">в депутаты </w:t>
                  </w:r>
                  <w:r w:rsidR="00A16B92">
                    <w:rPr>
                      <w:b/>
                      <w:szCs w:val="22"/>
                    </w:rPr>
                    <w:t xml:space="preserve">Собрания депутатов </w:t>
                  </w:r>
                </w:p>
                <w:p w:rsidR="00A16B92" w:rsidRDefault="00A16B92" w:rsidP="008375DA">
                  <w:pPr>
                    <w:jc w:val="center"/>
                    <w:rPr>
                      <w:b/>
                      <w:szCs w:val="22"/>
                    </w:rPr>
                  </w:pPr>
                  <w:r>
                    <w:rPr>
                      <w:b/>
                      <w:szCs w:val="22"/>
                    </w:rPr>
                    <w:t>_____________________________________________</w:t>
                  </w:r>
                </w:p>
                <w:p w:rsidR="00A16B92" w:rsidRPr="00A16B92" w:rsidRDefault="00A16B92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представительного органа муниципального образования</w:t>
                  </w:r>
                </w:p>
                <w:p w:rsidR="00A16B92" w:rsidRDefault="00FB2CF4" w:rsidP="008375DA">
                  <w:pPr>
                    <w:jc w:val="center"/>
                    <w:rPr>
                      <w:b/>
                      <w:bCs/>
                      <w:szCs w:val="28"/>
                    </w:rPr>
                  </w:pPr>
                  <w:r>
                    <w:rPr>
                      <w:b/>
                      <w:szCs w:val="22"/>
                    </w:rPr>
                    <w:t>поселения</w:t>
                  </w:r>
                  <w:r w:rsidR="008375DA" w:rsidRPr="00236E0D">
                    <w:rPr>
                      <w:b/>
                      <w:szCs w:val="22"/>
                    </w:rPr>
                    <w:t xml:space="preserve"> пятого созыва</w:t>
                  </w:r>
                  <w:r w:rsidR="008375DA">
                    <w:rPr>
                      <w:b/>
                      <w:bCs/>
                      <w:szCs w:val="28"/>
                    </w:rPr>
                    <w:t xml:space="preserve"> </w:t>
                  </w:r>
                </w:p>
                <w:p w:rsidR="00A16B92" w:rsidRDefault="008375DA" w:rsidP="008375DA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 xml:space="preserve">по </w:t>
                  </w:r>
                  <w:r w:rsidR="00A16B92">
                    <w:rPr>
                      <w:b/>
                    </w:rPr>
                    <w:t>_____________________________________________</w:t>
                  </w:r>
                </w:p>
                <w:p w:rsidR="00A16B92" w:rsidRPr="00A16B92" w:rsidRDefault="00A16B92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избирательного округа</w:t>
                  </w:r>
                </w:p>
                <w:p w:rsidR="008375DA" w:rsidRPr="002668B2" w:rsidRDefault="008375DA" w:rsidP="00FB2CF4">
                  <w:pPr>
                    <w:rPr>
                      <w:b/>
                    </w:rPr>
                  </w:pPr>
                  <w:r w:rsidRPr="002668B2">
                    <w:rPr>
                      <w:b/>
                    </w:rPr>
                    <w:t xml:space="preserve">избирательному округу № </w:t>
                  </w:r>
                  <w:r w:rsidRPr="002668B2">
                    <w:t>___</w:t>
                  </w:r>
                </w:p>
                <w:p w:rsidR="008375DA" w:rsidRDefault="008375DA" w:rsidP="008375DA">
                  <w:pPr>
                    <w:rPr>
                      <w:sz w:val="16"/>
                      <w:szCs w:val="16"/>
                    </w:rPr>
                  </w:pPr>
                </w:p>
                <w:p w:rsidR="008375DA" w:rsidRDefault="008375DA" w:rsidP="008375DA">
                  <w:pPr>
                    <w:rPr>
                      <w:sz w:val="22"/>
                      <w:szCs w:val="22"/>
                    </w:rPr>
                  </w:pPr>
                  <w:r w:rsidRPr="00A323FD">
                    <w:rPr>
                      <w:sz w:val="22"/>
                      <w:szCs w:val="22"/>
                    </w:rPr>
                    <w:t>Дата и время регистрации:</w:t>
                  </w:r>
                </w:p>
                <w:p w:rsidR="008375DA" w:rsidRPr="00A323FD" w:rsidRDefault="008375DA" w:rsidP="008375DA">
                  <w:pPr>
                    <w:rPr>
                      <w:sz w:val="22"/>
                      <w:szCs w:val="22"/>
                    </w:rPr>
                  </w:pPr>
                  <w:r w:rsidRPr="00A323FD">
                    <w:rPr>
                      <w:sz w:val="22"/>
                      <w:szCs w:val="22"/>
                    </w:rPr>
                    <w:t>«_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A323FD">
                    <w:rPr>
                      <w:sz w:val="22"/>
                      <w:szCs w:val="22"/>
                    </w:rPr>
                    <w:t>_» __</w:t>
                  </w:r>
                  <w:r>
                    <w:rPr>
                      <w:sz w:val="22"/>
                      <w:szCs w:val="22"/>
                    </w:rPr>
                    <w:t>__</w:t>
                  </w:r>
                  <w:r w:rsidRPr="00A323FD">
                    <w:rPr>
                      <w:sz w:val="22"/>
                      <w:szCs w:val="22"/>
                    </w:rPr>
                    <w:t>_____ 20</w:t>
                  </w:r>
                  <w:r>
                    <w:rPr>
                      <w:sz w:val="22"/>
                      <w:szCs w:val="22"/>
                    </w:rPr>
                    <w:t xml:space="preserve">__ </w:t>
                  </w:r>
                  <w:r w:rsidRPr="00A323FD">
                    <w:rPr>
                      <w:sz w:val="22"/>
                      <w:szCs w:val="22"/>
                    </w:rPr>
                    <w:t>г.</w:t>
                  </w:r>
                  <w:r>
                    <w:rPr>
                      <w:sz w:val="22"/>
                      <w:szCs w:val="22"/>
                    </w:rPr>
                    <w:t xml:space="preserve"> ___ час. ___ мин.</w:t>
                  </w:r>
                </w:p>
                <w:p w:rsidR="008375DA" w:rsidRPr="00EB7F38" w:rsidRDefault="008375DA" w:rsidP="008375DA">
                  <w:pPr>
                    <w:rPr>
                      <w:sz w:val="36"/>
                      <w:szCs w:val="22"/>
                    </w:rPr>
                  </w:pPr>
                </w:p>
                <w:p w:rsidR="00FB2CF4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</w:t>
                  </w:r>
                  <w:r w:rsidR="00FB2CF4">
                    <w:rPr>
                      <w:sz w:val="22"/>
                      <w:szCs w:val="22"/>
                    </w:rPr>
                    <w:t xml:space="preserve"> </w:t>
                  </w:r>
                </w:p>
                <w:p w:rsidR="008375DA" w:rsidRPr="000C27B8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территориальной           </w:t>
                  </w:r>
                  <w:r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ab/>
                    <w:t xml:space="preserve">   м.п.</w:t>
                  </w:r>
                  <w:r w:rsidRPr="000C27B8">
                    <w:rPr>
                      <w:sz w:val="22"/>
                      <w:szCs w:val="22"/>
                    </w:rPr>
                    <w:t xml:space="preserve">                         </w:t>
                  </w:r>
                </w:p>
                <w:p w:rsidR="008375DA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</w:t>
                  </w:r>
                  <w:r w:rsidR="00FB2CF4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комиссии _</w:t>
                  </w:r>
                  <w:r w:rsidRPr="000C27B8">
                    <w:rPr>
                      <w:sz w:val="22"/>
                      <w:szCs w:val="22"/>
                    </w:rPr>
                    <w:t>______</w:t>
                  </w:r>
                  <w:r>
                    <w:rPr>
                      <w:sz w:val="22"/>
                      <w:szCs w:val="22"/>
                    </w:rPr>
                    <w:t>_______</w:t>
                  </w:r>
                  <w:r w:rsidR="00FB2CF4">
                    <w:rPr>
                      <w:sz w:val="22"/>
                      <w:szCs w:val="22"/>
                    </w:rPr>
                    <w:t>/___________/</w:t>
                  </w:r>
                </w:p>
                <w:p w:rsidR="008375DA" w:rsidRPr="00236E0D" w:rsidRDefault="008375DA" w:rsidP="00FB2CF4">
                  <w:pPr>
                    <w:ind w:left="1701" w:right="1405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16"/>
                    </w:rPr>
                    <w:t>(подпись, инициалы, фамилия)</w:t>
                  </w:r>
                </w:p>
              </w:txbxContent>
            </v:textbox>
          </v:shape>
        </w:pict>
      </w:r>
    </w:p>
    <w:p w:rsidR="008375DA" w:rsidRPr="00433866" w:rsidRDefault="008375DA" w:rsidP="008375DA">
      <w:pPr>
        <w:ind w:firstLine="720"/>
        <w:jc w:val="center"/>
      </w:pPr>
    </w:p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403F2A" w:rsidP="008375DA">
      <w:r>
        <w:rPr>
          <w:noProof/>
        </w:rPr>
        <w:pict>
          <v:shape id="_x0000_s1030" type="#_x0000_t202" style="position:absolute;margin-left:346.05pt;margin-top:9.7pt;width:85.05pt;height:113.4pt;z-index:251663360" strokeweight=".25pt">
            <v:textbox style="mso-next-textbox:#_x0000_s1030">
              <w:txbxContent>
                <w:p w:rsidR="008375DA" w:rsidRDefault="008375DA" w:rsidP="008375DA">
                  <w:pPr>
                    <w:jc w:val="center"/>
                  </w:pPr>
                </w:p>
                <w:p w:rsidR="008375DA" w:rsidRDefault="008375DA" w:rsidP="008375DA">
                  <w:pPr>
                    <w:jc w:val="center"/>
                  </w:pPr>
                </w:p>
                <w:p w:rsidR="008375DA" w:rsidRDefault="008375DA" w:rsidP="008375DA">
                  <w:pPr>
                    <w:jc w:val="center"/>
                  </w:pPr>
                </w:p>
                <w:p w:rsidR="008375DA" w:rsidRDefault="008375DA" w:rsidP="008375DA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/>
    <w:p w:rsidR="008375DA" w:rsidRPr="00433866" w:rsidRDefault="008375DA" w:rsidP="008375DA">
      <w:pPr>
        <w:spacing w:line="276" w:lineRule="auto"/>
        <w:ind w:firstLine="720"/>
        <w:jc w:val="both"/>
      </w:pPr>
    </w:p>
    <w:p w:rsidR="008375DA" w:rsidRPr="00433866" w:rsidRDefault="008375DA" w:rsidP="008375DA">
      <w:pPr>
        <w:spacing w:line="276" w:lineRule="auto"/>
        <w:ind w:firstLine="720"/>
        <w:jc w:val="both"/>
      </w:pPr>
    </w:p>
    <w:p w:rsidR="008375DA" w:rsidRPr="00433866" w:rsidRDefault="008375DA" w:rsidP="008375DA">
      <w:pPr>
        <w:spacing w:line="276" w:lineRule="auto"/>
        <w:ind w:firstLine="720"/>
        <w:jc w:val="both"/>
      </w:pPr>
    </w:p>
    <w:p w:rsidR="008375DA" w:rsidRPr="00433866" w:rsidRDefault="008375DA" w:rsidP="008375DA">
      <w:pPr>
        <w:spacing w:line="276" w:lineRule="auto"/>
        <w:ind w:firstLine="720"/>
        <w:jc w:val="both"/>
        <w:rPr>
          <w:sz w:val="24"/>
          <w:szCs w:val="24"/>
        </w:rPr>
      </w:pPr>
      <w:r w:rsidRPr="00433866">
        <w:rPr>
          <w:sz w:val="24"/>
          <w:szCs w:val="24"/>
        </w:rPr>
        <w:t>Примечание. Удостоверение зарегистрированного кандидата в депутаты представительн</w:t>
      </w:r>
      <w:r w:rsidR="00FB2CF4" w:rsidRPr="00433866">
        <w:rPr>
          <w:sz w:val="24"/>
          <w:szCs w:val="24"/>
        </w:rPr>
        <w:t xml:space="preserve">ого органа </w:t>
      </w:r>
      <w:r w:rsidRPr="00433866">
        <w:rPr>
          <w:sz w:val="24"/>
          <w:szCs w:val="24"/>
        </w:rPr>
        <w:t>оформляется 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:rsidR="008375DA" w:rsidRPr="00433866" w:rsidRDefault="008375DA" w:rsidP="008375DA">
      <w:pPr>
        <w:spacing w:line="276" w:lineRule="auto"/>
        <w:ind w:firstLine="720"/>
        <w:jc w:val="both"/>
        <w:rPr>
          <w:sz w:val="24"/>
          <w:szCs w:val="24"/>
        </w:rPr>
      </w:pPr>
      <w:r w:rsidRPr="00433866">
        <w:rPr>
          <w:sz w:val="24"/>
          <w:szCs w:val="24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8375DA" w:rsidRDefault="008375DA" w:rsidP="008375DA">
      <w:pPr>
        <w:ind w:left="5387"/>
        <w:jc w:val="center"/>
      </w:pPr>
    </w:p>
    <w:p w:rsidR="008375DA" w:rsidRPr="00DA64BC" w:rsidRDefault="008375DA" w:rsidP="008375DA">
      <w:pPr>
        <w:pageBreakBefore/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lastRenderedPageBreak/>
        <w:t>Приложение № 2</w:t>
      </w:r>
    </w:p>
    <w:p w:rsidR="008375DA" w:rsidRPr="00DA64BC" w:rsidRDefault="008375DA" w:rsidP="008375DA">
      <w:pPr>
        <w:ind w:left="5387"/>
        <w:jc w:val="center"/>
        <w:rPr>
          <w:sz w:val="24"/>
          <w:szCs w:val="24"/>
        </w:rPr>
      </w:pPr>
    </w:p>
    <w:p w:rsidR="008375DA" w:rsidRPr="00DA64BC" w:rsidRDefault="008375DA" w:rsidP="008375DA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УТВЕРЖДЕНА</w:t>
      </w:r>
    </w:p>
    <w:p w:rsidR="008375DA" w:rsidRPr="00DA64BC" w:rsidRDefault="008375DA" w:rsidP="008375DA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8375DA" w:rsidRPr="00DA64BC" w:rsidRDefault="008375DA" w:rsidP="008375DA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Усть-Донецкого района Ростовской области</w:t>
      </w:r>
    </w:p>
    <w:p w:rsidR="00561E07" w:rsidRPr="00DA64BC" w:rsidRDefault="00453D51" w:rsidP="00561E07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от 24.06.2021 г. №8-27</w:t>
      </w:r>
    </w:p>
    <w:p w:rsidR="008375DA" w:rsidRDefault="008375DA" w:rsidP="008375DA">
      <w:pPr>
        <w:ind w:firstLine="720"/>
        <w:jc w:val="right"/>
      </w:pPr>
    </w:p>
    <w:p w:rsidR="008375DA" w:rsidRPr="00DA64BC" w:rsidRDefault="008375DA" w:rsidP="008375DA">
      <w:pPr>
        <w:jc w:val="center"/>
        <w:rPr>
          <w:b/>
          <w:sz w:val="24"/>
          <w:szCs w:val="24"/>
        </w:rPr>
      </w:pPr>
      <w:r w:rsidRPr="00DA64BC">
        <w:rPr>
          <w:b/>
          <w:sz w:val="24"/>
          <w:szCs w:val="24"/>
        </w:rPr>
        <w:t>Форма</w:t>
      </w:r>
    </w:p>
    <w:p w:rsidR="008375DA" w:rsidRPr="00DA64BC" w:rsidRDefault="008375DA" w:rsidP="008375DA">
      <w:pPr>
        <w:jc w:val="center"/>
        <w:rPr>
          <w:b/>
          <w:sz w:val="24"/>
          <w:szCs w:val="24"/>
        </w:rPr>
      </w:pPr>
      <w:r w:rsidRPr="00DA64BC">
        <w:rPr>
          <w:b/>
          <w:sz w:val="24"/>
          <w:szCs w:val="24"/>
        </w:rPr>
        <w:t xml:space="preserve">удостоверения члена Территориальной избирательной комиссии </w:t>
      </w:r>
    </w:p>
    <w:p w:rsidR="008375DA" w:rsidRPr="00DA64BC" w:rsidRDefault="00561E07" w:rsidP="008375DA">
      <w:pPr>
        <w:jc w:val="center"/>
        <w:rPr>
          <w:b/>
          <w:color w:val="FF0000"/>
          <w:sz w:val="24"/>
          <w:szCs w:val="24"/>
        </w:rPr>
      </w:pPr>
      <w:r w:rsidRPr="00DA64BC">
        <w:rPr>
          <w:b/>
          <w:sz w:val="24"/>
          <w:szCs w:val="24"/>
        </w:rPr>
        <w:t>Усть-Донецкого района Ростовской области</w:t>
      </w:r>
      <w:r w:rsidR="008375DA" w:rsidRPr="00DA64BC">
        <w:rPr>
          <w:b/>
          <w:sz w:val="24"/>
          <w:szCs w:val="24"/>
        </w:rPr>
        <w:t xml:space="preserve"> с правом совещательного голоса, назначенного кандидатом в депутаты 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8375DA" w:rsidRDefault="008375DA" w:rsidP="008375DA">
      <w:pPr>
        <w:ind w:firstLine="720"/>
        <w:jc w:val="center"/>
      </w:pPr>
    </w:p>
    <w:p w:rsidR="008375DA" w:rsidRDefault="00403F2A" w:rsidP="008375DA">
      <w:pPr>
        <w:ind w:firstLine="720"/>
        <w:jc w:val="center"/>
      </w:pPr>
      <w:r>
        <w:rPr>
          <w:noProof/>
        </w:rPr>
        <w:pict>
          <v:shape id="_x0000_s1027" type="#_x0000_t202" style="position:absolute;left:0;text-align:left;margin-left:53.85pt;margin-top:1.8pt;width:350.7pt;height:288.25pt;z-index:251660288">
            <v:textbox style="mso-next-textbox:#_x0000_s1027">
              <w:txbxContent>
                <w:p w:rsidR="00561E07" w:rsidRDefault="008375DA" w:rsidP="00561E0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  <w:r w:rsidR="00561E07">
                    <w:rPr>
                      <w:b/>
                      <w:sz w:val="22"/>
                      <w:szCs w:val="22"/>
                    </w:rPr>
                    <w:t xml:space="preserve">Собрания депутатов </w:t>
                  </w:r>
                </w:p>
                <w:p w:rsidR="00561E07" w:rsidRDefault="00561E07" w:rsidP="00561E07">
                  <w:pPr>
                    <w:jc w:val="center"/>
                    <w:rPr>
                      <w:b/>
                      <w:szCs w:val="22"/>
                    </w:rPr>
                  </w:pPr>
                  <w:r>
                    <w:rPr>
                      <w:b/>
                      <w:szCs w:val="22"/>
                    </w:rPr>
                    <w:t>_____________________________________________</w:t>
                  </w:r>
                </w:p>
                <w:p w:rsidR="00561E07" w:rsidRPr="00A16B92" w:rsidRDefault="00561E07" w:rsidP="00561E07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представительного органа муниципального образования</w:t>
                  </w:r>
                </w:p>
                <w:p w:rsidR="00561E07" w:rsidRPr="00561E07" w:rsidRDefault="00561E07" w:rsidP="00561E07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1E07">
                    <w:rPr>
                      <w:b/>
                      <w:sz w:val="22"/>
                      <w:szCs w:val="22"/>
                    </w:rPr>
                    <w:t>поселения пятого созыва</w:t>
                  </w:r>
                  <w:r w:rsidRPr="00561E07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DA64BC" w:rsidRDefault="00DA64BC" w:rsidP="008375DA">
                  <w:pPr>
                    <w:spacing w:before="120"/>
                    <w:jc w:val="center"/>
                    <w:rPr>
                      <w:b/>
                      <w:szCs w:val="22"/>
                    </w:rPr>
                  </w:pPr>
                </w:p>
                <w:p w:rsidR="008375DA" w:rsidRPr="00907F3C" w:rsidRDefault="008375DA" w:rsidP="008375DA">
                  <w:pPr>
                    <w:spacing w:before="120"/>
                    <w:jc w:val="center"/>
                    <w:rPr>
                      <w:b/>
                      <w:szCs w:val="22"/>
                    </w:rPr>
                  </w:pPr>
                  <w:r w:rsidRPr="00907F3C">
                    <w:rPr>
                      <w:b/>
                      <w:szCs w:val="22"/>
                    </w:rPr>
                    <w:t xml:space="preserve">УДОСТОВЕРЕНИЕ № </w:t>
                  </w:r>
                  <w:r w:rsidRPr="00907F3C">
                    <w:rPr>
                      <w:szCs w:val="22"/>
                    </w:rPr>
                    <w:t>____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членом Территориальной избирательной комиссии </w:t>
                  </w:r>
                  <w:r>
                    <w:rPr>
                      <w:sz w:val="22"/>
                      <w:szCs w:val="22"/>
                    </w:rPr>
                    <w:t>Усть-Донецкого района Ростовской области</w:t>
                  </w:r>
                  <w:r w:rsidRPr="000C27B8">
                    <w:rPr>
                      <w:sz w:val="22"/>
                      <w:szCs w:val="22"/>
                    </w:rPr>
                    <w:t xml:space="preserve"> с правом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0C27B8">
                    <w:rPr>
                      <w:sz w:val="22"/>
                      <w:szCs w:val="22"/>
                    </w:rPr>
                    <w:t>совещательного голоса, назначенным кандидатом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8375DA" w:rsidRDefault="008375DA" w:rsidP="008375DA">
                  <w:pPr>
                    <w:rPr>
                      <w:sz w:val="16"/>
                      <w:szCs w:val="16"/>
                    </w:rPr>
                  </w:pPr>
                </w:p>
                <w:p w:rsidR="00DA64BC" w:rsidRPr="00A16874" w:rsidRDefault="00DA64BC" w:rsidP="008375DA">
                  <w:pPr>
                    <w:rPr>
                      <w:sz w:val="16"/>
                      <w:szCs w:val="16"/>
                    </w:rPr>
                  </w:pPr>
                </w:p>
                <w:p w:rsidR="008375DA" w:rsidRPr="000C27B8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территориальной                                    </w:t>
                  </w:r>
                </w:p>
                <w:p w:rsidR="008375DA" w:rsidRPr="000C27B8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комиссии      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8375DA" w:rsidRDefault="008375DA" w:rsidP="008375DA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8375DA" w:rsidRPr="00C72938" w:rsidRDefault="008375DA" w:rsidP="008375DA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938">
                    <w:rPr>
                      <w:sz w:val="22"/>
                      <w:szCs w:val="22"/>
                    </w:rPr>
                    <w:t>«___» __________ 20__г.</w:t>
                  </w:r>
                </w:p>
                <w:p w:rsidR="008375DA" w:rsidRDefault="008375DA" w:rsidP="008375DA">
                  <w:pPr>
                    <w:spacing w:line="360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8375DA" w:rsidRDefault="008375DA" w:rsidP="008375DA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  <w:r>
        <w:t>--</w:t>
      </w: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pStyle w:val="a9"/>
        <w:spacing w:line="360" w:lineRule="auto"/>
      </w:pPr>
    </w:p>
    <w:p w:rsidR="008375DA" w:rsidRDefault="008375DA" w:rsidP="008375DA">
      <w:pPr>
        <w:pStyle w:val="a9"/>
        <w:spacing w:line="360" w:lineRule="auto"/>
      </w:pPr>
    </w:p>
    <w:p w:rsidR="008375DA" w:rsidRDefault="008375DA" w:rsidP="008375DA">
      <w:pPr>
        <w:pStyle w:val="a9"/>
        <w:spacing w:line="276" w:lineRule="auto"/>
        <w:rPr>
          <w:szCs w:val="28"/>
        </w:rPr>
      </w:pPr>
    </w:p>
    <w:p w:rsidR="008375DA" w:rsidRDefault="008375DA" w:rsidP="008375DA">
      <w:pPr>
        <w:pStyle w:val="a9"/>
        <w:spacing w:line="276" w:lineRule="auto"/>
        <w:rPr>
          <w:szCs w:val="28"/>
        </w:rPr>
      </w:pPr>
    </w:p>
    <w:p w:rsidR="008375DA" w:rsidRPr="00DA64BC" w:rsidRDefault="008375DA" w:rsidP="00DA64BC">
      <w:pPr>
        <w:pStyle w:val="a9"/>
        <w:spacing w:line="276" w:lineRule="auto"/>
        <w:ind w:left="0"/>
        <w:jc w:val="both"/>
        <w:rPr>
          <w:sz w:val="24"/>
          <w:szCs w:val="24"/>
        </w:rPr>
      </w:pPr>
      <w:r w:rsidRPr="00DA64BC">
        <w:rPr>
          <w:sz w:val="24"/>
          <w:szCs w:val="24"/>
        </w:rPr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фамилия, имя, отчество кандидата,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8375DA" w:rsidRPr="00DA64BC" w:rsidRDefault="008375DA" w:rsidP="00DA64BC">
      <w:pPr>
        <w:pStyle w:val="a9"/>
        <w:spacing w:line="276" w:lineRule="auto"/>
        <w:ind w:left="0"/>
        <w:jc w:val="both"/>
        <w:rPr>
          <w:sz w:val="24"/>
          <w:szCs w:val="24"/>
        </w:rPr>
      </w:pPr>
      <w:r w:rsidRPr="00DA64BC">
        <w:rPr>
          <w:sz w:val="24"/>
          <w:szCs w:val="24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8375DA" w:rsidRDefault="008375DA" w:rsidP="008375DA">
      <w:pPr>
        <w:pageBreakBefore/>
        <w:ind w:left="5387"/>
        <w:jc w:val="center"/>
      </w:pPr>
      <w:r>
        <w:lastRenderedPageBreak/>
        <w:t>Приложение № 3</w:t>
      </w:r>
    </w:p>
    <w:p w:rsidR="008375DA" w:rsidRDefault="008375DA" w:rsidP="008375DA">
      <w:pPr>
        <w:ind w:left="5387"/>
        <w:jc w:val="center"/>
      </w:pPr>
    </w:p>
    <w:p w:rsidR="00F003EC" w:rsidRPr="00DA64BC" w:rsidRDefault="00F003EC" w:rsidP="00F003EC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УТВЕРЖДЕНА</w:t>
      </w:r>
    </w:p>
    <w:p w:rsidR="00F003EC" w:rsidRPr="00DA64BC" w:rsidRDefault="00F003EC" w:rsidP="00F003EC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F003EC" w:rsidRPr="00DA64BC" w:rsidRDefault="00F003EC" w:rsidP="00F003EC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Усть-Донецкого района Ростовской области</w:t>
      </w:r>
    </w:p>
    <w:p w:rsidR="008375DA" w:rsidRDefault="00453D51" w:rsidP="00F003EC">
      <w:pPr>
        <w:ind w:left="5387"/>
        <w:jc w:val="center"/>
      </w:pPr>
      <w:r>
        <w:rPr>
          <w:sz w:val="24"/>
          <w:szCs w:val="24"/>
        </w:rPr>
        <w:t>от 24.06.2021 г. №8-27</w:t>
      </w:r>
    </w:p>
    <w:p w:rsidR="008375DA" w:rsidRDefault="008375DA" w:rsidP="008375DA">
      <w:pPr>
        <w:ind w:firstLine="720"/>
        <w:jc w:val="both"/>
        <w:rPr>
          <w:b/>
        </w:rPr>
      </w:pPr>
    </w:p>
    <w:p w:rsidR="008375DA" w:rsidRPr="00F003EC" w:rsidRDefault="008375DA" w:rsidP="008375DA">
      <w:pPr>
        <w:jc w:val="center"/>
        <w:rPr>
          <w:b/>
          <w:sz w:val="24"/>
          <w:szCs w:val="24"/>
        </w:rPr>
      </w:pPr>
      <w:r w:rsidRPr="00F003EC">
        <w:rPr>
          <w:b/>
          <w:sz w:val="24"/>
          <w:szCs w:val="24"/>
        </w:rPr>
        <w:t xml:space="preserve">Форма </w:t>
      </w:r>
    </w:p>
    <w:p w:rsidR="008375DA" w:rsidRPr="00F003EC" w:rsidRDefault="008375DA" w:rsidP="008375DA">
      <w:pPr>
        <w:jc w:val="center"/>
        <w:rPr>
          <w:b/>
          <w:sz w:val="24"/>
          <w:szCs w:val="24"/>
        </w:rPr>
      </w:pPr>
      <w:r w:rsidRPr="00F003EC">
        <w:rPr>
          <w:b/>
          <w:sz w:val="24"/>
          <w:szCs w:val="24"/>
        </w:rPr>
        <w:t xml:space="preserve">удостоверения члена Территориальной избирательной комиссии </w:t>
      </w:r>
    </w:p>
    <w:p w:rsidR="008375DA" w:rsidRPr="00F003EC" w:rsidRDefault="00F003EC" w:rsidP="008375DA">
      <w:pPr>
        <w:jc w:val="center"/>
        <w:rPr>
          <w:b/>
          <w:color w:val="FF0000"/>
          <w:sz w:val="24"/>
          <w:szCs w:val="24"/>
        </w:rPr>
      </w:pPr>
      <w:r w:rsidRPr="00F003EC">
        <w:rPr>
          <w:b/>
          <w:sz w:val="24"/>
          <w:szCs w:val="24"/>
        </w:rPr>
        <w:t>Усть-Донецкого района Ростовской области</w:t>
      </w:r>
      <w:r w:rsidR="008375DA" w:rsidRPr="00F003EC">
        <w:rPr>
          <w:b/>
          <w:sz w:val="24"/>
          <w:szCs w:val="24"/>
        </w:rPr>
        <w:t xml:space="preserve"> с правом совещательного голоса, назначенного избирательным объединением, выдвинувшим зарегистрированного кандидата в депутаты 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8375DA" w:rsidRDefault="008375DA" w:rsidP="008375DA">
      <w:pPr>
        <w:jc w:val="center"/>
        <w:rPr>
          <w:b/>
        </w:rPr>
      </w:pPr>
    </w:p>
    <w:p w:rsidR="008375DA" w:rsidRDefault="00403F2A" w:rsidP="008375DA">
      <w:pPr>
        <w:ind w:firstLine="720"/>
        <w:jc w:val="center"/>
      </w:pPr>
      <w:r>
        <w:rPr>
          <w:noProof/>
        </w:rPr>
        <w:pict>
          <v:shape id="_x0000_s1028" type="#_x0000_t202" style="position:absolute;left:0;text-align:left;margin-left:65.85pt;margin-top:0;width:336.8pt;height:300.5pt;z-index:251661312">
            <v:textbox style="mso-next-textbox:#_x0000_s1028">
              <w:txbxContent>
                <w:p w:rsidR="00F003EC" w:rsidRDefault="00F003EC" w:rsidP="00F003EC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  <w:r>
                    <w:rPr>
                      <w:b/>
                      <w:sz w:val="22"/>
                      <w:szCs w:val="22"/>
                    </w:rPr>
                    <w:t xml:space="preserve">Собрания депутатов </w:t>
                  </w:r>
                </w:p>
                <w:p w:rsidR="00F003EC" w:rsidRDefault="00F003EC" w:rsidP="00F003EC">
                  <w:pPr>
                    <w:jc w:val="center"/>
                    <w:rPr>
                      <w:b/>
                      <w:szCs w:val="22"/>
                    </w:rPr>
                  </w:pPr>
                  <w:r>
                    <w:rPr>
                      <w:b/>
                      <w:szCs w:val="22"/>
                    </w:rPr>
                    <w:t>_____________________________________________</w:t>
                  </w:r>
                </w:p>
                <w:p w:rsidR="00F003EC" w:rsidRPr="00A16B92" w:rsidRDefault="00F003EC" w:rsidP="00F003EC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представительного органа муниципального образования</w:t>
                  </w:r>
                </w:p>
                <w:p w:rsidR="00F003EC" w:rsidRPr="00561E07" w:rsidRDefault="00F003EC" w:rsidP="00F003EC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1E07">
                    <w:rPr>
                      <w:b/>
                      <w:sz w:val="22"/>
                      <w:szCs w:val="22"/>
                    </w:rPr>
                    <w:t>поселения пятого созыва</w:t>
                  </w:r>
                  <w:r w:rsidRPr="00561E07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F003EC" w:rsidRDefault="00F003EC" w:rsidP="008375DA">
                  <w:pPr>
                    <w:spacing w:before="120"/>
                    <w:jc w:val="center"/>
                    <w:rPr>
                      <w:b/>
                      <w:szCs w:val="22"/>
                    </w:rPr>
                  </w:pPr>
                </w:p>
                <w:p w:rsidR="008375DA" w:rsidRPr="00A33DD1" w:rsidRDefault="008375DA" w:rsidP="008375DA">
                  <w:pPr>
                    <w:spacing w:before="120"/>
                    <w:jc w:val="center"/>
                    <w:rPr>
                      <w:b/>
                      <w:szCs w:val="22"/>
                    </w:rPr>
                  </w:pPr>
                  <w:r w:rsidRPr="00A33DD1">
                    <w:rPr>
                      <w:b/>
                      <w:szCs w:val="22"/>
                    </w:rPr>
                    <w:t xml:space="preserve">УДОСТОВЕРЕНИЕ № </w:t>
                  </w:r>
                  <w:r w:rsidRPr="00A33DD1">
                    <w:rPr>
                      <w:szCs w:val="22"/>
                    </w:rPr>
                    <w:t>____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членом Территориальной избирательной комиссии </w:t>
                  </w:r>
                  <w:r>
                    <w:rPr>
                      <w:sz w:val="22"/>
                      <w:szCs w:val="22"/>
                    </w:rPr>
                    <w:br/>
                    <w:t>Усть-Донецкого района Ростовской области</w:t>
                  </w:r>
                  <w:r w:rsidRPr="000C27B8">
                    <w:rPr>
                      <w:sz w:val="22"/>
                      <w:szCs w:val="22"/>
                    </w:rPr>
                    <w:t xml:space="preserve"> с правом совещательного голоса, назначенным </w:t>
                  </w:r>
                  <w:r>
                    <w:rPr>
                      <w:sz w:val="22"/>
                      <w:szCs w:val="22"/>
                    </w:rPr>
                    <w:t>избирательным объединением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8375DA" w:rsidRPr="00A16874" w:rsidRDefault="008375DA" w:rsidP="008375DA">
                  <w:pPr>
                    <w:rPr>
                      <w:sz w:val="16"/>
                      <w:szCs w:val="16"/>
                    </w:rPr>
                  </w:pPr>
                </w:p>
                <w:p w:rsidR="008375DA" w:rsidRPr="000C27B8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территориальной                                    </w:t>
                  </w:r>
                </w:p>
                <w:p w:rsidR="008375DA" w:rsidRPr="000C27B8" w:rsidRDefault="008375DA" w:rsidP="008375DA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комиссии      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8375DA" w:rsidRDefault="008375DA" w:rsidP="008375DA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8375DA" w:rsidRPr="00C72938" w:rsidRDefault="008375DA" w:rsidP="008375DA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>«___» __________ 20__г.</w:t>
                  </w:r>
                </w:p>
                <w:p w:rsidR="008375DA" w:rsidRDefault="008375DA" w:rsidP="008375DA">
                  <w:pPr>
                    <w:spacing w:line="276" w:lineRule="auto"/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8375DA" w:rsidRDefault="008375DA" w:rsidP="008375DA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8375DA" w:rsidRDefault="008375DA" w:rsidP="008375DA"/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pStyle w:val="a9"/>
        <w:spacing w:line="360" w:lineRule="auto"/>
        <w:rPr>
          <w:sz w:val="24"/>
          <w:szCs w:val="24"/>
        </w:rPr>
      </w:pPr>
    </w:p>
    <w:p w:rsidR="008375DA" w:rsidRDefault="008375DA" w:rsidP="008375DA">
      <w:pPr>
        <w:pStyle w:val="a9"/>
        <w:spacing w:line="276" w:lineRule="auto"/>
        <w:rPr>
          <w:szCs w:val="28"/>
        </w:rPr>
      </w:pPr>
    </w:p>
    <w:p w:rsidR="008375DA" w:rsidRPr="00F003EC" w:rsidRDefault="008375DA" w:rsidP="00F003EC">
      <w:pPr>
        <w:pStyle w:val="a9"/>
        <w:spacing w:line="276" w:lineRule="auto"/>
        <w:ind w:left="0"/>
        <w:jc w:val="both"/>
        <w:rPr>
          <w:sz w:val="24"/>
          <w:szCs w:val="24"/>
        </w:rPr>
      </w:pPr>
      <w:r w:rsidRPr="00F003EC">
        <w:rPr>
          <w:sz w:val="24"/>
          <w:szCs w:val="24"/>
        </w:rPr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8375DA" w:rsidRDefault="008375DA" w:rsidP="003D2BCB">
      <w:pPr>
        <w:pStyle w:val="a9"/>
        <w:spacing w:line="276" w:lineRule="auto"/>
        <w:ind w:left="0"/>
        <w:jc w:val="both"/>
        <w:rPr>
          <w:sz w:val="24"/>
          <w:szCs w:val="24"/>
        </w:rPr>
      </w:pPr>
      <w:r w:rsidRPr="00F003EC">
        <w:rPr>
          <w:sz w:val="24"/>
          <w:szCs w:val="24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8375DA" w:rsidRDefault="008375DA" w:rsidP="008375DA">
      <w:pPr>
        <w:pageBreakBefore/>
        <w:ind w:left="5387"/>
        <w:jc w:val="center"/>
      </w:pPr>
      <w:r>
        <w:lastRenderedPageBreak/>
        <w:t>Приложение № 4</w:t>
      </w:r>
    </w:p>
    <w:p w:rsidR="008375DA" w:rsidRDefault="008375DA" w:rsidP="008375DA">
      <w:pPr>
        <w:ind w:left="5387"/>
        <w:jc w:val="center"/>
      </w:pPr>
    </w:p>
    <w:p w:rsidR="00A116B1" w:rsidRPr="00DA64BC" w:rsidRDefault="00A116B1" w:rsidP="00A116B1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УТВЕРЖДЕНА</w:t>
      </w:r>
    </w:p>
    <w:p w:rsidR="00A116B1" w:rsidRPr="00DA64BC" w:rsidRDefault="00A116B1" w:rsidP="00A116B1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A116B1" w:rsidRPr="00DA64BC" w:rsidRDefault="00A116B1" w:rsidP="00A116B1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Усть-Донецкого района Ростовской области</w:t>
      </w:r>
    </w:p>
    <w:p w:rsidR="008375DA" w:rsidRDefault="00453D51" w:rsidP="00A116B1">
      <w:pPr>
        <w:ind w:left="5387"/>
        <w:jc w:val="center"/>
      </w:pPr>
      <w:r>
        <w:rPr>
          <w:sz w:val="24"/>
          <w:szCs w:val="24"/>
        </w:rPr>
        <w:t>от 24.06.2021 г. №8-27</w:t>
      </w:r>
    </w:p>
    <w:p w:rsidR="008375DA" w:rsidRDefault="008375DA" w:rsidP="008375DA">
      <w:pPr>
        <w:ind w:firstLine="720"/>
        <w:jc w:val="both"/>
        <w:rPr>
          <w:b/>
        </w:rPr>
      </w:pPr>
    </w:p>
    <w:p w:rsidR="008375DA" w:rsidRPr="00A116B1" w:rsidRDefault="008375DA" w:rsidP="008375DA">
      <w:pPr>
        <w:jc w:val="center"/>
        <w:rPr>
          <w:b/>
          <w:sz w:val="24"/>
          <w:szCs w:val="24"/>
        </w:rPr>
      </w:pPr>
      <w:r w:rsidRPr="00A116B1">
        <w:rPr>
          <w:b/>
          <w:sz w:val="24"/>
          <w:szCs w:val="24"/>
        </w:rPr>
        <w:t xml:space="preserve">Форма </w:t>
      </w:r>
    </w:p>
    <w:p w:rsidR="008375DA" w:rsidRPr="00A116B1" w:rsidRDefault="008375DA" w:rsidP="008375DA">
      <w:pPr>
        <w:jc w:val="center"/>
        <w:rPr>
          <w:b/>
          <w:sz w:val="24"/>
          <w:szCs w:val="24"/>
        </w:rPr>
      </w:pPr>
      <w:r w:rsidRPr="00A116B1">
        <w:rPr>
          <w:b/>
          <w:sz w:val="24"/>
          <w:szCs w:val="24"/>
        </w:rPr>
        <w:t xml:space="preserve">удостоверения члена участковой избирательной комиссии </w:t>
      </w:r>
    </w:p>
    <w:p w:rsidR="008375DA" w:rsidRPr="00A116B1" w:rsidRDefault="008375DA" w:rsidP="008375DA">
      <w:pPr>
        <w:jc w:val="center"/>
        <w:rPr>
          <w:b/>
          <w:color w:val="FF0000"/>
          <w:sz w:val="24"/>
          <w:szCs w:val="24"/>
        </w:rPr>
      </w:pPr>
      <w:r w:rsidRPr="00A116B1">
        <w:rPr>
          <w:b/>
          <w:sz w:val="24"/>
          <w:szCs w:val="24"/>
        </w:rPr>
        <w:t>с правом совещательного голоса, назначенного зарегистрированным кандидатом в депутаты 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8375DA" w:rsidRPr="001E5893" w:rsidRDefault="008375DA" w:rsidP="008375DA">
      <w:pPr>
        <w:jc w:val="center"/>
        <w:rPr>
          <w:b/>
          <w:szCs w:val="28"/>
        </w:rPr>
      </w:pPr>
    </w:p>
    <w:p w:rsidR="008375DA" w:rsidRDefault="00403F2A" w:rsidP="008375DA">
      <w:pPr>
        <w:ind w:firstLine="720"/>
        <w:jc w:val="both"/>
        <w:rPr>
          <w:b/>
        </w:rPr>
      </w:pPr>
      <w:r>
        <w:rPr>
          <w:b/>
          <w:noProof/>
        </w:rPr>
        <w:pict>
          <v:shape id="_x0000_s1031" type="#_x0000_t202" style="position:absolute;left:0;text-align:left;margin-left:67.95pt;margin-top:4.35pt;width:340.15pt;height:254.4pt;z-index:251664384">
            <v:textbox style="mso-next-textbox:#_x0000_s1031">
              <w:txbxContent>
                <w:p w:rsidR="00A116B1" w:rsidRDefault="00A116B1" w:rsidP="00A116B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  <w:r>
                    <w:rPr>
                      <w:b/>
                      <w:sz w:val="22"/>
                      <w:szCs w:val="22"/>
                    </w:rPr>
                    <w:t xml:space="preserve">Собрания депутатов </w:t>
                  </w:r>
                </w:p>
                <w:p w:rsidR="00A116B1" w:rsidRPr="00962160" w:rsidRDefault="00A116B1" w:rsidP="00A116B1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962160">
                    <w:rPr>
                      <w:b/>
                      <w:sz w:val="24"/>
                      <w:szCs w:val="24"/>
                    </w:rPr>
                    <w:t>_____________________________________________</w:t>
                  </w:r>
                </w:p>
                <w:p w:rsidR="00A116B1" w:rsidRPr="00A16B92" w:rsidRDefault="00A116B1" w:rsidP="00A116B1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представительного органа муниципального образования</w:t>
                  </w:r>
                </w:p>
                <w:p w:rsidR="00A116B1" w:rsidRPr="00561E07" w:rsidRDefault="00A116B1" w:rsidP="00A116B1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1E07">
                    <w:rPr>
                      <w:b/>
                      <w:sz w:val="22"/>
                      <w:szCs w:val="22"/>
                    </w:rPr>
                    <w:t>поселения пятого созыва</w:t>
                  </w:r>
                  <w:r w:rsidRPr="00561E07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8375DA" w:rsidRPr="00A33DD1" w:rsidRDefault="008375DA" w:rsidP="00962160">
                  <w:pPr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членом </w:t>
                  </w:r>
                  <w:r>
                    <w:rPr>
                      <w:sz w:val="22"/>
                      <w:szCs w:val="22"/>
                    </w:rPr>
                    <w:t xml:space="preserve">участковой </w:t>
                  </w:r>
                  <w:r w:rsidRPr="000C27B8">
                    <w:rPr>
                      <w:sz w:val="22"/>
                      <w:szCs w:val="22"/>
                    </w:rPr>
                    <w:t xml:space="preserve">избирательной комиссии </w:t>
                  </w:r>
                  <w:r>
                    <w:rPr>
                      <w:sz w:val="22"/>
                      <w:szCs w:val="22"/>
                    </w:rPr>
                    <w:t xml:space="preserve">избирательного участка № _____ </w:t>
                  </w:r>
                  <w:r w:rsidRPr="000C27B8">
                    <w:rPr>
                      <w:sz w:val="22"/>
                      <w:szCs w:val="22"/>
                    </w:rPr>
                    <w:t>с правом совещательного голоса, назначенным</w:t>
                  </w:r>
                  <w:r>
                    <w:rPr>
                      <w:sz w:val="22"/>
                      <w:szCs w:val="22"/>
                    </w:rPr>
                    <w:t xml:space="preserve"> зарегистрированным</w:t>
                  </w:r>
                  <w:r w:rsidRPr="000C27B8">
                    <w:rPr>
                      <w:sz w:val="22"/>
                      <w:szCs w:val="22"/>
                    </w:rPr>
                    <w:t xml:space="preserve"> кандидатом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8375DA" w:rsidRPr="00A16874" w:rsidRDefault="008375DA" w:rsidP="008375DA">
                  <w:pPr>
                    <w:rPr>
                      <w:sz w:val="16"/>
                      <w:szCs w:val="16"/>
                    </w:rPr>
                  </w:pPr>
                </w:p>
                <w:p w:rsidR="008375DA" w:rsidRPr="000C27B8" w:rsidRDefault="008375DA" w:rsidP="00962160">
                  <w:pPr>
                    <w:spacing w:line="200" w:lineRule="exact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</w:t>
                  </w:r>
                  <w:r>
                    <w:rPr>
                      <w:sz w:val="22"/>
                      <w:szCs w:val="22"/>
                    </w:rPr>
                    <w:t>участковой</w:t>
                  </w:r>
                  <w:r w:rsidRPr="000C27B8">
                    <w:rPr>
                      <w:sz w:val="22"/>
                      <w:szCs w:val="22"/>
                    </w:rPr>
                    <w:t xml:space="preserve">                                    </w:t>
                  </w:r>
                </w:p>
                <w:p w:rsidR="008375DA" w:rsidRDefault="008375DA" w:rsidP="00962160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комиссии      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________________</w:t>
                  </w:r>
                </w:p>
                <w:p w:rsidR="008375DA" w:rsidRPr="00206291" w:rsidRDefault="008375DA" w:rsidP="00962160">
                  <w:pPr>
                    <w:spacing w:line="200" w:lineRule="exact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избирательного</w:t>
                  </w:r>
                  <w:r w:rsidRPr="000C27B8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участка</w:t>
                  </w:r>
                  <w:r>
                    <w:rPr>
                      <w:sz w:val="16"/>
                    </w:rPr>
                    <w:tab/>
                    <w:t xml:space="preserve">     </w:t>
                  </w:r>
                  <w:r w:rsidR="00962160">
                    <w:rPr>
                      <w:sz w:val="16"/>
                    </w:rPr>
                    <w:tab/>
                  </w:r>
                  <w:r w:rsidRPr="00206291">
                    <w:rPr>
                      <w:vertAlign w:val="superscript"/>
                    </w:rPr>
                    <w:t>(подпись, инициалы, фамилия)</w:t>
                  </w:r>
                  <w:r>
                    <w:rPr>
                      <w:sz w:val="16"/>
                    </w:rPr>
                    <w:t xml:space="preserve"> </w:t>
                  </w:r>
                </w:p>
                <w:p w:rsidR="008375DA" w:rsidRPr="00C72938" w:rsidRDefault="008375DA" w:rsidP="00962160">
                  <w:pPr>
                    <w:spacing w:line="200" w:lineRule="exact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№ ____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 xml:space="preserve">        м.п.   </w:t>
                  </w:r>
                  <w:r>
                    <w:rPr>
                      <w:sz w:val="22"/>
                      <w:szCs w:val="22"/>
                    </w:rPr>
                    <w:t xml:space="preserve">       </w:t>
                  </w:r>
                  <w:r w:rsidRPr="00C72938">
                    <w:rPr>
                      <w:sz w:val="22"/>
                      <w:szCs w:val="22"/>
                    </w:rPr>
                    <w:t xml:space="preserve"> «___» __________ 20__г.</w:t>
                  </w:r>
                </w:p>
                <w:p w:rsidR="008375DA" w:rsidRDefault="008375DA" w:rsidP="00962160">
                  <w:pPr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8375DA" w:rsidRDefault="008375DA" w:rsidP="00962160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both"/>
        <w:rPr>
          <w:b/>
        </w:rPr>
      </w:pPr>
      <w:r>
        <w:rPr>
          <w:b/>
        </w:rPr>
        <w:t xml:space="preserve"> </w:t>
      </w:r>
    </w:p>
    <w:p w:rsidR="008375DA" w:rsidRDefault="008375DA" w:rsidP="008375DA">
      <w:pPr>
        <w:ind w:firstLine="720"/>
        <w:jc w:val="both"/>
        <w:rPr>
          <w:b/>
        </w:rPr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ind w:firstLine="720"/>
        <w:jc w:val="center"/>
      </w:pPr>
    </w:p>
    <w:p w:rsidR="008375DA" w:rsidRPr="00CF6BA6" w:rsidRDefault="008375DA" w:rsidP="00CF6BA6">
      <w:pPr>
        <w:pStyle w:val="a9"/>
        <w:spacing w:line="276" w:lineRule="auto"/>
        <w:ind w:left="0"/>
        <w:rPr>
          <w:sz w:val="24"/>
          <w:szCs w:val="24"/>
        </w:rPr>
      </w:pPr>
    </w:p>
    <w:p w:rsidR="008375DA" w:rsidRPr="00CF6BA6" w:rsidRDefault="008375DA" w:rsidP="00CF6BA6">
      <w:pPr>
        <w:pStyle w:val="a9"/>
        <w:spacing w:line="276" w:lineRule="auto"/>
        <w:ind w:left="0"/>
        <w:jc w:val="both"/>
        <w:rPr>
          <w:sz w:val="24"/>
          <w:szCs w:val="24"/>
        </w:rPr>
      </w:pPr>
      <w:r w:rsidRPr="00CF6BA6">
        <w:rPr>
          <w:sz w:val="24"/>
          <w:szCs w:val="24"/>
        </w:rPr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8375DA" w:rsidRDefault="008375DA" w:rsidP="00CF6BA6">
      <w:pPr>
        <w:pStyle w:val="a9"/>
        <w:spacing w:line="276" w:lineRule="auto"/>
        <w:ind w:left="0"/>
        <w:jc w:val="both"/>
      </w:pPr>
      <w:r w:rsidRPr="00CF6BA6">
        <w:rPr>
          <w:sz w:val="24"/>
          <w:szCs w:val="24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8375DA" w:rsidRDefault="008375DA" w:rsidP="008375DA">
      <w:pPr>
        <w:ind w:left="5760" w:firstLine="52"/>
        <w:jc w:val="center"/>
      </w:pPr>
    </w:p>
    <w:p w:rsidR="008375DA" w:rsidRDefault="008375DA" w:rsidP="008375DA">
      <w:pPr>
        <w:ind w:left="5760" w:firstLine="52"/>
        <w:jc w:val="center"/>
      </w:pPr>
    </w:p>
    <w:p w:rsidR="008375DA" w:rsidRDefault="008375DA" w:rsidP="008375DA">
      <w:pPr>
        <w:pageBreakBefore/>
        <w:ind w:left="5387"/>
        <w:jc w:val="center"/>
      </w:pPr>
      <w:r>
        <w:lastRenderedPageBreak/>
        <w:t>Приложение № 5</w:t>
      </w:r>
    </w:p>
    <w:p w:rsidR="008375DA" w:rsidRDefault="008375DA" w:rsidP="008375DA">
      <w:pPr>
        <w:ind w:left="5387"/>
        <w:jc w:val="center"/>
      </w:pPr>
    </w:p>
    <w:p w:rsidR="0098083A" w:rsidRPr="00DA64BC" w:rsidRDefault="0098083A" w:rsidP="0098083A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УТВЕРЖДЕНА</w:t>
      </w:r>
    </w:p>
    <w:p w:rsidR="0098083A" w:rsidRPr="00DA64BC" w:rsidRDefault="0098083A" w:rsidP="0098083A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98083A" w:rsidRPr="00DA64BC" w:rsidRDefault="0098083A" w:rsidP="0098083A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Усть-Донецкого района Ростовской области</w:t>
      </w:r>
    </w:p>
    <w:p w:rsidR="008375DA" w:rsidRDefault="00453D51" w:rsidP="0098083A">
      <w:pPr>
        <w:ind w:left="5387"/>
        <w:jc w:val="center"/>
      </w:pPr>
      <w:r>
        <w:rPr>
          <w:sz w:val="24"/>
          <w:szCs w:val="24"/>
        </w:rPr>
        <w:t>от 24.06.2021 г. №8-27</w:t>
      </w:r>
    </w:p>
    <w:p w:rsidR="008375DA" w:rsidRDefault="008375DA" w:rsidP="008375DA">
      <w:pPr>
        <w:ind w:firstLine="720"/>
        <w:jc w:val="both"/>
        <w:rPr>
          <w:b/>
        </w:rPr>
      </w:pPr>
    </w:p>
    <w:p w:rsidR="008375DA" w:rsidRPr="0098083A" w:rsidRDefault="008375DA" w:rsidP="008375DA">
      <w:pPr>
        <w:jc w:val="center"/>
        <w:rPr>
          <w:b/>
          <w:sz w:val="24"/>
          <w:szCs w:val="24"/>
        </w:rPr>
      </w:pPr>
      <w:r w:rsidRPr="0098083A">
        <w:rPr>
          <w:b/>
          <w:sz w:val="24"/>
          <w:szCs w:val="24"/>
        </w:rPr>
        <w:t xml:space="preserve">Форма </w:t>
      </w:r>
    </w:p>
    <w:p w:rsidR="008375DA" w:rsidRPr="0098083A" w:rsidRDefault="008375DA" w:rsidP="008375DA">
      <w:pPr>
        <w:jc w:val="center"/>
        <w:rPr>
          <w:b/>
          <w:sz w:val="24"/>
          <w:szCs w:val="24"/>
        </w:rPr>
      </w:pPr>
      <w:r w:rsidRPr="0098083A">
        <w:rPr>
          <w:b/>
          <w:sz w:val="24"/>
          <w:szCs w:val="24"/>
        </w:rPr>
        <w:t xml:space="preserve">удостоверения доверенного лица кандидата в депутаты </w:t>
      </w:r>
    </w:p>
    <w:p w:rsidR="008375DA" w:rsidRPr="0098083A" w:rsidRDefault="008375DA" w:rsidP="008375DA">
      <w:pPr>
        <w:jc w:val="center"/>
        <w:rPr>
          <w:b/>
          <w:sz w:val="24"/>
          <w:szCs w:val="24"/>
        </w:rPr>
      </w:pPr>
      <w:r w:rsidRPr="0098083A">
        <w:rPr>
          <w:b/>
          <w:sz w:val="24"/>
          <w:szCs w:val="24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8375DA" w:rsidRDefault="00403F2A" w:rsidP="008375DA">
      <w:pPr>
        <w:jc w:val="center"/>
        <w:rPr>
          <w:b/>
        </w:rPr>
      </w:pPr>
      <w:r>
        <w:rPr>
          <w:b/>
          <w:noProof/>
        </w:rPr>
        <w:pict>
          <v:shape id="_x0000_s1032" type="#_x0000_t202" style="position:absolute;left:0;text-align:left;margin-left:64.95pt;margin-top:1.15pt;width:340.15pt;height:226.75pt;z-index:251665408">
            <v:textbox style="mso-next-textbox:#_x0000_s1032">
              <w:txbxContent>
                <w:p w:rsidR="0098083A" w:rsidRDefault="0098083A" w:rsidP="0098083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  <w:r>
                    <w:rPr>
                      <w:b/>
                      <w:sz w:val="22"/>
                      <w:szCs w:val="22"/>
                    </w:rPr>
                    <w:t xml:space="preserve">Собрания депутатов </w:t>
                  </w:r>
                </w:p>
                <w:p w:rsidR="0098083A" w:rsidRPr="00A9241D" w:rsidRDefault="0098083A" w:rsidP="00A9241D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A9241D">
                    <w:rPr>
                      <w:b/>
                      <w:sz w:val="24"/>
                      <w:szCs w:val="24"/>
                    </w:rPr>
                    <w:t>_____________________________________________</w:t>
                  </w:r>
                </w:p>
                <w:p w:rsidR="0098083A" w:rsidRPr="00A16B92" w:rsidRDefault="0098083A" w:rsidP="0098083A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представительного органа муниципального образования</w:t>
                  </w:r>
                </w:p>
                <w:p w:rsidR="0098083A" w:rsidRDefault="0098083A" w:rsidP="00A9241D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1E07">
                    <w:rPr>
                      <w:b/>
                      <w:sz w:val="22"/>
                      <w:szCs w:val="22"/>
                    </w:rPr>
                    <w:t>поселения пятого созыва</w:t>
                  </w:r>
                  <w:r w:rsidRPr="00561E07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8375DA" w:rsidRPr="00A33DD1" w:rsidRDefault="008375DA" w:rsidP="0098083A">
                  <w:pPr>
                    <w:spacing w:before="120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1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</w:t>
                  </w:r>
                  <w:r>
                    <w:rPr>
                      <w:sz w:val="22"/>
                      <w:szCs w:val="22"/>
                    </w:rPr>
                    <w:t>доверенным лицом</w:t>
                  </w:r>
                  <w:r w:rsidRPr="000C27B8">
                    <w:rPr>
                      <w:sz w:val="22"/>
                      <w:szCs w:val="22"/>
                    </w:rPr>
                    <w:t xml:space="preserve"> кандидат</w:t>
                  </w:r>
                  <w:r>
                    <w:rPr>
                      <w:sz w:val="22"/>
                      <w:szCs w:val="22"/>
                    </w:rPr>
                    <w:t>а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8375DA" w:rsidRPr="00A33DD1" w:rsidRDefault="008375DA" w:rsidP="00A9241D">
                  <w:pPr>
                    <w:jc w:val="center"/>
                    <w:rPr>
                      <w:sz w:val="22"/>
                      <w:szCs w:val="22"/>
                    </w:rPr>
                  </w:pPr>
                  <w:r w:rsidRPr="00A33DD1">
                    <w:rPr>
                      <w:sz w:val="22"/>
                      <w:szCs w:val="22"/>
                    </w:rPr>
                    <w:t xml:space="preserve">выдвинутого по </w:t>
                  </w:r>
                  <w:r>
                    <w:rPr>
                      <w:sz w:val="22"/>
                      <w:szCs w:val="22"/>
                    </w:rPr>
                    <w:t>одномандатному избирательному округу № ___</w:t>
                  </w:r>
                </w:p>
                <w:p w:rsidR="008375DA" w:rsidRPr="00A9241D" w:rsidRDefault="008375DA" w:rsidP="008375DA">
                  <w:pPr>
                    <w:rPr>
                      <w:sz w:val="16"/>
                      <w:szCs w:val="16"/>
                    </w:rPr>
                  </w:pPr>
                </w:p>
                <w:p w:rsidR="008375DA" w:rsidRPr="000C27B8" w:rsidRDefault="008375DA" w:rsidP="00A9241D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территориальной                                    </w:t>
                  </w:r>
                </w:p>
                <w:p w:rsidR="008375DA" w:rsidRPr="000C27B8" w:rsidRDefault="008375DA" w:rsidP="00A9241D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комиссии             </w:t>
                  </w:r>
                  <w:r>
                    <w:rPr>
                      <w:sz w:val="22"/>
                      <w:szCs w:val="22"/>
                    </w:rPr>
                    <w:t xml:space="preserve">   __</w:t>
                  </w:r>
                  <w:r w:rsidRPr="000C27B8">
                    <w:rPr>
                      <w:sz w:val="22"/>
                      <w:szCs w:val="22"/>
                    </w:rPr>
                    <w:t>_________</w:t>
                  </w:r>
                  <w:r>
                    <w:rPr>
                      <w:sz w:val="22"/>
                      <w:szCs w:val="22"/>
                    </w:rPr>
                    <w:t>_</w:t>
                  </w:r>
                  <w:r w:rsidRPr="000C27B8">
                    <w:rPr>
                      <w:sz w:val="22"/>
                      <w:szCs w:val="22"/>
                    </w:rPr>
                    <w:t>_______________</w:t>
                  </w:r>
                </w:p>
                <w:p w:rsidR="008375DA" w:rsidRDefault="008375DA" w:rsidP="00A9241D">
                  <w:pPr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(подпись, инициалы, фамилия) </w:t>
                  </w:r>
                </w:p>
                <w:p w:rsidR="008375DA" w:rsidRPr="00C72938" w:rsidRDefault="008375DA" w:rsidP="00A9241D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>«___» __________ 20__г.</w:t>
                  </w:r>
                </w:p>
                <w:p w:rsidR="008375DA" w:rsidRDefault="008375DA" w:rsidP="00A9241D">
                  <w:pPr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8375DA" w:rsidRDefault="008375DA" w:rsidP="00A9241D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ind w:firstLine="720"/>
        <w:jc w:val="center"/>
      </w:pPr>
    </w:p>
    <w:p w:rsidR="008375DA" w:rsidRDefault="008375DA" w:rsidP="008375DA">
      <w:pPr>
        <w:spacing w:line="276" w:lineRule="auto"/>
        <w:ind w:firstLine="720"/>
        <w:jc w:val="both"/>
        <w:rPr>
          <w:szCs w:val="28"/>
        </w:rPr>
      </w:pPr>
    </w:p>
    <w:p w:rsidR="008375DA" w:rsidRDefault="008375DA" w:rsidP="008375DA">
      <w:pPr>
        <w:spacing w:line="276" w:lineRule="auto"/>
        <w:ind w:firstLine="720"/>
        <w:jc w:val="both"/>
        <w:rPr>
          <w:szCs w:val="28"/>
        </w:rPr>
      </w:pPr>
    </w:p>
    <w:p w:rsidR="008375DA" w:rsidRPr="0098083A" w:rsidRDefault="008375DA" w:rsidP="0098083A">
      <w:pPr>
        <w:spacing w:line="276" w:lineRule="auto"/>
        <w:jc w:val="both"/>
        <w:rPr>
          <w:sz w:val="24"/>
          <w:szCs w:val="24"/>
        </w:rPr>
      </w:pPr>
      <w:r w:rsidRPr="0098083A">
        <w:rPr>
          <w:sz w:val="24"/>
          <w:szCs w:val="24"/>
        </w:rPr>
        <w:t xml:space="preserve">Примечание. Удостоверение доверенного лица кандидата в депутаты представительных органов </w:t>
      </w:r>
      <w:r w:rsidRPr="0098083A">
        <w:rPr>
          <w:bCs/>
          <w:sz w:val="24"/>
          <w:szCs w:val="24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Pr="0098083A">
        <w:rPr>
          <w:b/>
          <w:bCs/>
          <w:sz w:val="24"/>
          <w:szCs w:val="24"/>
        </w:rPr>
        <w:t xml:space="preserve"> </w:t>
      </w:r>
      <w:r w:rsidRPr="0098083A">
        <w:rPr>
          <w:sz w:val="24"/>
          <w:szCs w:val="24"/>
        </w:rPr>
        <w:t>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8375DA" w:rsidRDefault="008375DA" w:rsidP="0098083A">
      <w:pPr>
        <w:spacing w:line="276" w:lineRule="auto"/>
        <w:jc w:val="both"/>
      </w:pPr>
      <w:r w:rsidRPr="0098083A">
        <w:rPr>
          <w:sz w:val="24"/>
          <w:szCs w:val="24"/>
        </w:rPr>
        <w:t>Удостоверение выдается на основании постановления территориальной избирательной комиссии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</w:t>
      </w:r>
      <w:r w:rsidRPr="007029F7">
        <w:rPr>
          <w:szCs w:val="28"/>
        </w:rPr>
        <w:t xml:space="preserve"> </w:t>
      </w:r>
    </w:p>
    <w:p w:rsidR="008375DA" w:rsidRDefault="008375DA" w:rsidP="008375DA">
      <w:pPr>
        <w:ind w:left="5760" w:firstLine="52"/>
        <w:jc w:val="center"/>
        <w:rPr>
          <w:highlight w:val="yellow"/>
        </w:rPr>
      </w:pPr>
    </w:p>
    <w:p w:rsidR="008375DA" w:rsidRDefault="008375DA" w:rsidP="008375DA">
      <w:pPr>
        <w:pageBreakBefore/>
        <w:ind w:left="5387"/>
        <w:jc w:val="center"/>
      </w:pPr>
      <w:r>
        <w:lastRenderedPageBreak/>
        <w:t>Приложение № 6</w:t>
      </w:r>
    </w:p>
    <w:p w:rsidR="008375DA" w:rsidRDefault="008375DA" w:rsidP="008375DA">
      <w:pPr>
        <w:ind w:left="5387"/>
        <w:jc w:val="center"/>
      </w:pPr>
    </w:p>
    <w:p w:rsidR="00A9241D" w:rsidRPr="00DA64BC" w:rsidRDefault="00A9241D" w:rsidP="00A9241D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УТВЕРЖДЕНА</w:t>
      </w:r>
    </w:p>
    <w:p w:rsidR="00A9241D" w:rsidRPr="00DA64BC" w:rsidRDefault="00A9241D" w:rsidP="00A9241D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 xml:space="preserve">постановлением Территориальной избирательной комиссии </w:t>
      </w:r>
    </w:p>
    <w:p w:rsidR="00A9241D" w:rsidRPr="00DA64BC" w:rsidRDefault="00A9241D" w:rsidP="00A9241D">
      <w:pPr>
        <w:ind w:left="5387"/>
        <w:jc w:val="center"/>
        <w:rPr>
          <w:sz w:val="24"/>
          <w:szCs w:val="24"/>
        </w:rPr>
      </w:pPr>
      <w:r w:rsidRPr="00DA64BC">
        <w:rPr>
          <w:sz w:val="24"/>
          <w:szCs w:val="24"/>
        </w:rPr>
        <w:t>Усть-Донецкого района Ростовской области</w:t>
      </w:r>
    </w:p>
    <w:p w:rsidR="008375DA" w:rsidRDefault="00453D51" w:rsidP="00A9241D">
      <w:pPr>
        <w:ind w:left="5387"/>
        <w:jc w:val="center"/>
      </w:pPr>
      <w:r>
        <w:rPr>
          <w:sz w:val="24"/>
          <w:szCs w:val="24"/>
        </w:rPr>
        <w:t>от 24.06.2021 г. №8-27</w:t>
      </w:r>
    </w:p>
    <w:p w:rsidR="008375DA" w:rsidRDefault="008375DA" w:rsidP="008375DA">
      <w:pPr>
        <w:ind w:firstLine="720"/>
        <w:jc w:val="both"/>
        <w:rPr>
          <w:b/>
        </w:rPr>
      </w:pPr>
    </w:p>
    <w:p w:rsidR="008375DA" w:rsidRPr="00A9241D" w:rsidRDefault="008375DA" w:rsidP="008375DA">
      <w:pPr>
        <w:jc w:val="center"/>
        <w:rPr>
          <w:b/>
          <w:sz w:val="24"/>
          <w:szCs w:val="24"/>
        </w:rPr>
      </w:pPr>
      <w:r w:rsidRPr="00A9241D">
        <w:rPr>
          <w:b/>
          <w:sz w:val="24"/>
          <w:szCs w:val="24"/>
        </w:rPr>
        <w:t>Форма</w:t>
      </w:r>
    </w:p>
    <w:p w:rsidR="008375DA" w:rsidRPr="00A9241D" w:rsidRDefault="008375DA" w:rsidP="008375DA">
      <w:pPr>
        <w:jc w:val="center"/>
        <w:rPr>
          <w:b/>
          <w:sz w:val="24"/>
          <w:szCs w:val="24"/>
        </w:rPr>
      </w:pPr>
      <w:r w:rsidRPr="00A9241D">
        <w:rPr>
          <w:b/>
          <w:sz w:val="24"/>
          <w:szCs w:val="24"/>
        </w:rPr>
        <w:t xml:space="preserve">удостоверения доверенного лица избирательного объединения, </w:t>
      </w:r>
    </w:p>
    <w:p w:rsidR="008375DA" w:rsidRPr="00A9241D" w:rsidRDefault="008375DA" w:rsidP="008375DA">
      <w:pPr>
        <w:jc w:val="center"/>
        <w:rPr>
          <w:b/>
          <w:sz w:val="24"/>
          <w:szCs w:val="24"/>
        </w:rPr>
      </w:pPr>
      <w:r w:rsidRPr="00A9241D">
        <w:rPr>
          <w:b/>
          <w:sz w:val="24"/>
          <w:szCs w:val="24"/>
        </w:rPr>
        <w:t xml:space="preserve">выдвинувшего кандидата (кандидатов) в депутаты </w:t>
      </w:r>
    </w:p>
    <w:p w:rsidR="008375DA" w:rsidRDefault="008375DA" w:rsidP="008375DA">
      <w:pPr>
        <w:jc w:val="center"/>
        <w:rPr>
          <w:b/>
          <w:sz w:val="24"/>
          <w:szCs w:val="24"/>
        </w:rPr>
      </w:pPr>
      <w:r w:rsidRPr="00A9241D">
        <w:rPr>
          <w:b/>
          <w:sz w:val="24"/>
          <w:szCs w:val="24"/>
        </w:rPr>
        <w:t>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</w:p>
    <w:p w:rsidR="00B4152D" w:rsidRPr="00A9241D" w:rsidRDefault="00B4152D" w:rsidP="008375DA">
      <w:pPr>
        <w:jc w:val="center"/>
        <w:rPr>
          <w:b/>
          <w:sz w:val="24"/>
          <w:szCs w:val="24"/>
        </w:rPr>
      </w:pPr>
    </w:p>
    <w:p w:rsidR="008375DA" w:rsidRDefault="00403F2A" w:rsidP="008375DA">
      <w:pPr>
        <w:jc w:val="center"/>
        <w:rPr>
          <w:b/>
        </w:rPr>
      </w:pPr>
      <w:r>
        <w:rPr>
          <w:b/>
          <w:noProof/>
        </w:rPr>
        <w:pict>
          <v:shape id="_x0000_s1033" type="#_x0000_t202" style="position:absolute;left:0;text-align:left;margin-left:64.95pt;margin-top:1.15pt;width:340.15pt;height:226.75pt;z-index:251666432">
            <v:textbox style="mso-next-textbox:#_x0000_s1033">
              <w:txbxContent>
                <w:p w:rsidR="00A9241D" w:rsidRDefault="00A9241D" w:rsidP="00A9241D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В</w:t>
                  </w:r>
                  <w:r w:rsidRPr="000C27B8">
                    <w:rPr>
                      <w:b/>
                      <w:sz w:val="22"/>
                      <w:szCs w:val="22"/>
                    </w:rPr>
                    <w:t xml:space="preserve">ыборы депутатов </w:t>
                  </w:r>
                  <w:r>
                    <w:rPr>
                      <w:b/>
                      <w:sz w:val="22"/>
                      <w:szCs w:val="22"/>
                    </w:rPr>
                    <w:t xml:space="preserve">Собрания депутатов </w:t>
                  </w:r>
                </w:p>
                <w:p w:rsidR="00A9241D" w:rsidRPr="00F16049" w:rsidRDefault="00A9241D" w:rsidP="00A9241D">
                  <w:pPr>
                    <w:jc w:val="center"/>
                    <w:rPr>
                      <w:b/>
                      <w:sz w:val="20"/>
                    </w:rPr>
                  </w:pPr>
                  <w:r w:rsidRPr="00F16049">
                    <w:rPr>
                      <w:b/>
                      <w:sz w:val="20"/>
                    </w:rPr>
                    <w:t>_______________________________</w:t>
                  </w:r>
                  <w:r w:rsidR="00F16049">
                    <w:rPr>
                      <w:b/>
                      <w:sz w:val="20"/>
                    </w:rPr>
                    <w:t>_________</w:t>
                  </w:r>
                  <w:r w:rsidRPr="00F16049">
                    <w:rPr>
                      <w:b/>
                      <w:sz w:val="20"/>
                    </w:rPr>
                    <w:t>______________</w:t>
                  </w:r>
                </w:p>
                <w:p w:rsidR="00A9241D" w:rsidRPr="00A16B92" w:rsidRDefault="00A9241D" w:rsidP="00A9241D">
                  <w:pPr>
                    <w:jc w:val="center"/>
                    <w:rPr>
                      <w:sz w:val="16"/>
                      <w:szCs w:val="16"/>
                    </w:rPr>
                  </w:pPr>
                  <w:r w:rsidRPr="00A16B92">
                    <w:rPr>
                      <w:sz w:val="16"/>
                      <w:szCs w:val="16"/>
                    </w:rPr>
                    <w:t>наименование представительного органа муниципального образования</w:t>
                  </w:r>
                </w:p>
                <w:p w:rsidR="00A9241D" w:rsidRDefault="00A9241D" w:rsidP="00F16049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61E07">
                    <w:rPr>
                      <w:b/>
                      <w:sz w:val="22"/>
                      <w:szCs w:val="22"/>
                    </w:rPr>
                    <w:t>поселения пятого созыва</w:t>
                  </w:r>
                  <w:r w:rsidRPr="00561E07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p w:rsidR="008375DA" w:rsidRPr="00F16049" w:rsidRDefault="008375DA" w:rsidP="00F16049">
                  <w:pPr>
                    <w:jc w:val="center"/>
                    <w:rPr>
                      <w:b/>
                      <w:sz w:val="24"/>
                      <w:szCs w:val="24"/>
                    </w:rPr>
                  </w:pPr>
                  <w:r w:rsidRPr="00F16049">
                    <w:rPr>
                      <w:b/>
                      <w:sz w:val="24"/>
                      <w:szCs w:val="24"/>
                    </w:rPr>
                    <w:t>УДОСТОВЕРЕНИЕ</w:t>
                  </w:r>
                </w:p>
                <w:p w:rsidR="008375DA" w:rsidRPr="0064171E" w:rsidRDefault="008375DA" w:rsidP="00D20C93">
                  <w:pPr>
                    <w:pBdr>
                      <w:bottom w:val="single" w:sz="6" w:space="1" w:color="auto"/>
                    </w:pBdr>
                    <w:jc w:val="center"/>
                    <w:rPr>
                      <w:sz w:val="16"/>
                      <w:szCs w:val="16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8375DA" w:rsidRPr="000C27B8" w:rsidRDefault="008375DA" w:rsidP="008375DA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является </w:t>
                  </w:r>
                  <w:r>
                    <w:rPr>
                      <w:sz w:val="22"/>
                      <w:szCs w:val="22"/>
                    </w:rPr>
                    <w:t>доверенным лицом</w:t>
                  </w:r>
                  <w:r w:rsidRPr="000C27B8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избирательного объединения</w:t>
                  </w:r>
                </w:p>
                <w:p w:rsidR="008375DA" w:rsidRPr="00F16049" w:rsidRDefault="008375DA" w:rsidP="00F16049">
                  <w:pPr>
                    <w:pBdr>
                      <w:bottom w:val="single" w:sz="6" w:space="2" w:color="auto"/>
                    </w:pBdr>
                    <w:jc w:val="center"/>
                    <w:rPr>
                      <w:sz w:val="20"/>
                    </w:rPr>
                  </w:pPr>
                </w:p>
                <w:p w:rsidR="008375DA" w:rsidRPr="000C27B8" w:rsidRDefault="008375DA" w:rsidP="008375DA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8375DA" w:rsidRPr="00F16049" w:rsidRDefault="008375DA" w:rsidP="00F16049">
                  <w:pPr>
                    <w:spacing w:line="180" w:lineRule="exact"/>
                    <w:jc w:val="center"/>
                    <w:rPr>
                      <w:sz w:val="18"/>
                      <w:szCs w:val="18"/>
                    </w:rPr>
                  </w:pPr>
                  <w:r w:rsidRPr="00F16049">
                    <w:rPr>
                      <w:sz w:val="18"/>
                      <w:szCs w:val="18"/>
                    </w:rPr>
                    <w:t>выдвинувшего кандидата/кандидатов в депутаты представительных органов 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            </w:r>
                </w:p>
                <w:p w:rsidR="008375DA" w:rsidRPr="00F16049" w:rsidRDefault="008375DA" w:rsidP="008375DA">
                  <w:pPr>
                    <w:rPr>
                      <w:sz w:val="12"/>
                      <w:szCs w:val="12"/>
                    </w:rPr>
                  </w:pPr>
                </w:p>
                <w:p w:rsidR="008375DA" w:rsidRPr="000C27B8" w:rsidRDefault="008375DA" w:rsidP="00F16049">
                  <w:pPr>
                    <w:rPr>
                      <w:sz w:val="22"/>
                      <w:szCs w:val="22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Председатель территориальной             </w:t>
                  </w:r>
                  <w:r w:rsidR="00F16049" w:rsidRPr="000C27B8">
                    <w:rPr>
                      <w:sz w:val="22"/>
                      <w:szCs w:val="22"/>
                    </w:rPr>
                    <w:t>_________</w:t>
                  </w:r>
                  <w:r w:rsidR="00F16049">
                    <w:rPr>
                      <w:sz w:val="22"/>
                      <w:szCs w:val="22"/>
                    </w:rPr>
                    <w:t>_</w:t>
                  </w:r>
                  <w:r w:rsidR="00F16049" w:rsidRPr="000C27B8">
                    <w:rPr>
                      <w:sz w:val="22"/>
                      <w:szCs w:val="22"/>
                    </w:rPr>
                    <w:t>_______________</w:t>
                  </w:r>
                  <w:r w:rsidRPr="000C27B8">
                    <w:rPr>
                      <w:sz w:val="22"/>
                      <w:szCs w:val="22"/>
                    </w:rPr>
                    <w:t xml:space="preserve">         </w:t>
                  </w:r>
                </w:p>
                <w:p w:rsidR="008375DA" w:rsidRDefault="008375DA" w:rsidP="00F16049">
                  <w:pPr>
                    <w:rPr>
                      <w:sz w:val="16"/>
                    </w:rPr>
                  </w:pPr>
                  <w:r w:rsidRPr="000C27B8">
                    <w:rPr>
                      <w:sz w:val="22"/>
                      <w:szCs w:val="22"/>
                    </w:rPr>
                    <w:t xml:space="preserve">избирательной комиссии             </w:t>
                  </w:r>
                  <w:r>
                    <w:rPr>
                      <w:sz w:val="22"/>
                      <w:szCs w:val="22"/>
                    </w:rPr>
                    <w:t xml:space="preserve">   </w:t>
                  </w:r>
                  <w:r w:rsidR="00F16049">
                    <w:rPr>
                      <w:sz w:val="22"/>
                      <w:szCs w:val="22"/>
                    </w:rPr>
                    <w:tab/>
                  </w:r>
                  <w:r w:rsidR="00F16049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16"/>
                    </w:rPr>
                    <w:t xml:space="preserve">   (подпись, инициалы, фамилия) </w:t>
                  </w:r>
                </w:p>
                <w:p w:rsidR="008375DA" w:rsidRPr="00C72938" w:rsidRDefault="008375DA" w:rsidP="00F16049">
                  <w:pPr>
                    <w:ind w:left="1418" w:firstLine="709"/>
                    <w:rPr>
                      <w:sz w:val="22"/>
                      <w:szCs w:val="22"/>
                    </w:rPr>
                  </w:pPr>
                  <w:r w:rsidRPr="00C72938">
                    <w:rPr>
                      <w:sz w:val="22"/>
                      <w:szCs w:val="22"/>
                    </w:rPr>
                    <w:t xml:space="preserve">м.п.  </w:t>
                  </w:r>
                  <w:r w:rsidRPr="00C72938">
                    <w:rPr>
                      <w:sz w:val="22"/>
                      <w:szCs w:val="22"/>
                    </w:rPr>
                    <w:tab/>
                  </w:r>
                  <w:r w:rsidRPr="00C72938">
                    <w:rPr>
                      <w:sz w:val="22"/>
                      <w:szCs w:val="22"/>
                    </w:rPr>
                    <w:tab/>
                    <w:t>«___» __________ 20__г.</w:t>
                  </w:r>
                </w:p>
                <w:p w:rsidR="008375DA" w:rsidRDefault="008375DA" w:rsidP="00F16049">
                  <w:pPr>
                    <w:ind w:left="4320"/>
                    <w:rPr>
                      <w:sz w:val="16"/>
                    </w:rPr>
                  </w:pPr>
                  <w:r>
                    <w:rPr>
                      <w:sz w:val="16"/>
                    </w:rPr>
                    <w:t>(дата выдачи)</w:t>
                  </w:r>
                </w:p>
                <w:p w:rsidR="008375DA" w:rsidRDefault="008375DA" w:rsidP="008375DA">
                  <w:pPr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</w:rPr>
                    <w:t>.</w:t>
                  </w:r>
                </w:p>
              </w:txbxContent>
            </v:textbox>
          </v:shape>
        </w:pict>
      </w: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Default="008375DA" w:rsidP="008375DA">
      <w:pPr>
        <w:jc w:val="center"/>
        <w:rPr>
          <w:b/>
        </w:rPr>
      </w:pPr>
    </w:p>
    <w:p w:rsidR="008375DA" w:rsidRPr="00091D6D" w:rsidRDefault="008375DA" w:rsidP="008375DA">
      <w:pPr>
        <w:spacing w:line="276" w:lineRule="auto"/>
        <w:ind w:firstLine="720"/>
        <w:jc w:val="both"/>
        <w:rPr>
          <w:sz w:val="24"/>
          <w:szCs w:val="24"/>
        </w:rPr>
      </w:pPr>
      <w:r w:rsidRPr="00091D6D">
        <w:rPr>
          <w:sz w:val="24"/>
          <w:szCs w:val="24"/>
        </w:rPr>
        <w:t xml:space="preserve">Примечание. Удостоверение доверенного лица избирательного объединения, выдвинувшего кандидата (кандидатов) в депутаты представительных органов </w:t>
      </w:r>
      <w:r w:rsidRPr="00091D6D">
        <w:rPr>
          <w:bCs/>
          <w:sz w:val="24"/>
          <w:szCs w:val="24"/>
        </w:rPr>
        <w:t>Усть-Донецкого городского, Апаринского сельского, Верхнекундрюченского сельского, Нижнекундрюченского сельского, Крымского сельского, Мелиховского сельского, Пухляковского сельского, Раздорского сельского поселений пятого созыва</w:t>
      </w:r>
      <w:r w:rsidRPr="00091D6D">
        <w:rPr>
          <w:sz w:val="24"/>
          <w:szCs w:val="24"/>
        </w:rPr>
        <w:t>, оформляется на бланке размером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8375DA" w:rsidRPr="00091D6D" w:rsidRDefault="008375DA" w:rsidP="008375DA">
      <w:pPr>
        <w:spacing w:line="276" w:lineRule="auto"/>
        <w:ind w:firstLine="720"/>
        <w:jc w:val="both"/>
        <w:rPr>
          <w:sz w:val="24"/>
          <w:szCs w:val="24"/>
        </w:rPr>
      </w:pPr>
      <w:r w:rsidRPr="00091D6D">
        <w:rPr>
          <w:sz w:val="24"/>
          <w:szCs w:val="24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sectPr w:rsidR="008375DA" w:rsidRPr="00091D6D" w:rsidSect="00E06434">
      <w:headerReference w:type="even" r:id="rId9"/>
      <w:headerReference w:type="default" r:id="rId10"/>
      <w:type w:val="continuous"/>
      <w:pgSz w:w="11906" w:h="16838"/>
      <w:pgMar w:top="1134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708E" w:rsidRDefault="005E708E">
      <w:r>
        <w:separator/>
      </w:r>
    </w:p>
  </w:endnote>
  <w:endnote w:type="continuationSeparator" w:id="1">
    <w:p w:rsidR="005E708E" w:rsidRDefault="005E70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708E" w:rsidRDefault="005E708E">
      <w:r>
        <w:separator/>
      </w:r>
    </w:p>
  </w:footnote>
  <w:footnote w:type="continuationSeparator" w:id="1">
    <w:p w:rsidR="005E708E" w:rsidRDefault="005E70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2D" w:rsidRDefault="00403F2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2F2D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A2F2D" w:rsidRDefault="00CA2F2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F2D" w:rsidRDefault="00403F2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CA2F2D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53D51">
      <w:rPr>
        <w:rStyle w:val="a6"/>
        <w:noProof/>
      </w:rPr>
      <w:t>9</w:t>
    </w:r>
    <w:r>
      <w:rPr>
        <w:rStyle w:val="a6"/>
      </w:rPr>
      <w:fldChar w:fldCharType="end"/>
    </w:r>
  </w:p>
  <w:p w:rsidR="00CA2F2D" w:rsidRDefault="00CA2F2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86004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E3463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4E85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7A63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C04B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0048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4969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289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9AA9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CC6009"/>
    <w:multiLevelType w:val="hybridMultilevel"/>
    <w:tmpl w:val="D44C26A2"/>
    <w:lvl w:ilvl="0" w:tplc="93CC73E0">
      <w:start w:val="1"/>
      <w:numFmt w:val="decimal"/>
      <w:lvlText w:val="%1."/>
      <w:lvlJc w:val="left"/>
      <w:pPr>
        <w:ind w:left="2081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3B94CDA"/>
    <w:multiLevelType w:val="hybridMultilevel"/>
    <w:tmpl w:val="0C186D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BF76EF"/>
    <w:multiLevelType w:val="hybridMultilevel"/>
    <w:tmpl w:val="2274351C"/>
    <w:lvl w:ilvl="0" w:tplc="11CAFA2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B3739D8"/>
    <w:multiLevelType w:val="hybridMultilevel"/>
    <w:tmpl w:val="AD5080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>
    <w:nsid w:val="286723AD"/>
    <w:multiLevelType w:val="hybridMultilevel"/>
    <w:tmpl w:val="AD5A0174"/>
    <w:lvl w:ilvl="0" w:tplc="11CAFA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4F64C9"/>
    <w:multiLevelType w:val="hybridMultilevel"/>
    <w:tmpl w:val="72FCC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39D96EF7"/>
    <w:multiLevelType w:val="hybridMultilevel"/>
    <w:tmpl w:val="F252C4D0"/>
    <w:lvl w:ilvl="0" w:tplc="6F3E36C8">
      <w:start w:val="4"/>
      <w:numFmt w:val="decimal"/>
      <w:lvlText w:val="%1."/>
      <w:lvlJc w:val="left"/>
      <w:pPr>
        <w:ind w:left="12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10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619608CF"/>
    <w:multiLevelType w:val="hybridMultilevel"/>
    <w:tmpl w:val="30F6A856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1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7534249A"/>
    <w:multiLevelType w:val="hybridMultilevel"/>
    <w:tmpl w:val="79703D26"/>
    <w:lvl w:ilvl="0" w:tplc="C3E25A16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7B166111"/>
    <w:multiLevelType w:val="hybridMultilevel"/>
    <w:tmpl w:val="1E1695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010A5D"/>
    <w:multiLevelType w:val="hybridMultilevel"/>
    <w:tmpl w:val="1B54B774"/>
    <w:lvl w:ilvl="0" w:tplc="893EB8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15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1"/>
  </w:num>
  <w:num w:numId="8">
    <w:abstractNumId w:val="3"/>
  </w:num>
  <w:num w:numId="9">
    <w:abstractNumId w:val="6"/>
  </w:num>
  <w:num w:numId="10">
    <w:abstractNumId w:val="7"/>
  </w:num>
  <w:num w:numId="11">
    <w:abstractNumId w:val="2"/>
  </w:num>
  <w:num w:numId="12">
    <w:abstractNumId w:val="4"/>
  </w:num>
  <w:num w:numId="13">
    <w:abstractNumId w:val="14"/>
  </w:num>
  <w:num w:numId="14">
    <w:abstractNumId w:val="1"/>
  </w:num>
  <w:num w:numId="15">
    <w:abstractNumId w:val="9"/>
  </w:num>
  <w:num w:numId="16">
    <w:abstractNumId w:val="5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1E84"/>
    <w:rsid w:val="00002DAD"/>
    <w:rsid w:val="00007DFE"/>
    <w:rsid w:val="00043473"/>
    <w:rsid w:val="00050009"/>
    <w:rsid w:val="00082882"/>
    <w:rsid w:val="00091D6D"/>
    <w:rsid w:val="00093290"/>
    <w:rsid w:val="000A6FAB"/>
    <w:rsid w:val="000A7F19"/>
    <w:rsid w:val="00105E4E"/>
    <w:rsid w:val="00111695"/>
    <w:rsid w:val="00152094"/>
    <w:rsid w:val="00183926"/>
    <w:rsid w:val="001A0426"/>
    <w:rsid w:val="001B44EF"/>
    <w:rsid w:val="001F3B80"/>
    <w:rsid w:val="00212F98"/>
    <w:rsid w:val="00235074"/>
    <w:rsid w:val="00250689"/>
    <w:rsid w:val="00256791"/>
    <w:rsid w:val="0027305A"/>
    <w:rsid w:val="00290112"/>
    <w:rsid w:val="002A3770"/>
    <w:rsid w:val="002A42CA"/>
    <w:rsid w:val="002B6708"/>
    <w:rsid w:val="002C3E43"/>
    <w:rsid w:val="002D3909"/>
    <w:rsid w:val="002E720B"/>
    <w:rsid w:val="002E7FBD"/>
    <w:rsid w:val="003051E9"/>
    <w:rsid w:val="00306219"/>
    <w:rsid w:val="003120C7"/>
    <w:rsid w:val="00321A4A"/>
    <w:rsid w:val="003321B0"/>
    <w:rsid w:val="003366BA"/>
    <w:rsid w:val="00340731"/>
    <w:rsid w:val="00346E51"/>
    <w:rsid w:val="00370657"/>
    <w:rsid w:val="003710D9"/>
    <w:rsid w:val="00387133"/>
    <w:rsid w:val="00391BE4"/>
    <w:rsid w:val="003B185D"/>
    <w:rsid w:val="003D260E"/>
    <w:rsid w:val="003D2BCB"/>
    <w:rsid w:val="003E2C8F"/>
    <w:rsid w:val="003F0E25"/>
    <w:rsid w:val="003F20C6"/>
    <w:rsid w:val="004000CB"/>
    <w:rsid w:val="00403F2A"/>
    <w:rsid w:val="004170B4"/>
    <w:rsid w:val="00420FAE"/>
    <w:rsid w:val="004257D9"/>
    <w:rsid w:val="00433866"/>
    <w:rsid w:val="00434F90"/>
    <w:rsid w:val="004450BA"/>
    <w:rsid w:val="0044682F"/>
    <w:rsid w:val="00453D51"/>
    <w:rsid w:val="00462BF7"/>
    <w:rsid w:val="00462CB3"/>
    <w:rsid w:val="00491174"/>
    <w:rsid w:val="004A31C6"/>
    <w:rsid w:val="004E7375"/>
    <w:rsid w:val="004F06F4"/>
    <w:rsid w:val="005571A6"/>
    <w:rsid w:val="00561E07"/>
    <w:rsid w:val="00562734"/>
    <w:rsid w:val="00566A9D"/>
    <w:rsid w:val="005837AA"/>
    <w:rsid w:val="005A74F2"/>
    <w:rsid w:val="005B17AF"/>
    <w:rsid w:val="005E708E"/>
    <w:rsid w:val="005F2B2A"/>
    <w:rsid w:val="0060221B"/>
    <w:rsid w:val="0060541D"/>
    <w:rsid w:val="00616984"/>
    <w:rsid w:val="00654BF5"/>
    <w:rsid w:val="0067697E"/>
    <w:rsid w:val="006835BF"/>
    <w:rsid w:val="006B653D"/>
    <w:rsid w:val="006D24D1"/>
    <w:rsid w:val="006E43C9"/>
    <w:rsid w:val="00703B86"/>
    <w:rsid w:val="00704669"/>
    <w:rsid w:val="00713A5A"/>
    <w:rsid w:val="00715C08"/>
    <w:rsid w:val="00715E07"/>
    <w:rsid w:val="00723DEA"/>
    <w:rsid w:val="0073327A"/>
    <w:rsid w:val="007406D8"/>
    <w:rsid w:val="00754FCB"/>
    <w:rsid w:val="00755663"/>
    <w:rsid w:val="00764070"/>
    <w:rsid w:val="0077115F"/>
    <w:rsid w:val="007763ED"/>
    <w:rsid w:val="00776D9F"/>
    <w:rsid w:val="00784E0E"/>
    <w:rsid w:val="007925A5"/>
    <w:rsid w:val="007B7CA9"/>
    <w:rsid w:val="007D544D"/>
    <w:rsid w:val="007D5CBB"/>
    <w:rsid w:val="007E5612"/>
    <w:rsid w:val="007F4219"/>
    <w:rsid w:val="007F71C4"/>
    <w:rsid w:val="00810B1E"/>
    <w:rsid w:val="008256D5"/>
    <w:rsid w:val="00827BCB"/>
    <w:rsid w:val="008375DA"/>
    <w:rsid w:val="00843D82"/>
    <w:rsid w:val="0085355D"/>
    <w:rsid w:val="008970CD"/>
    <w:rsid w:val="008A3AF2"/>
    <w:rsid w:val="008A5687"/>
    <w:rsid w:val="008A6E10"/>
    <w:rsid w:val="008C2D88"/>
    <w:rsid w:val="008C6359"/>
    <w:rsid w:val="009434FC"/>
    <w:rsid w:val="009444CD"/>
    <w:rsid w:val="00962160"/>
    <w:rsid w:val="0098083A"/>
    <w:rsid w:val="009826BB"/>
    <w:rsid w:val="009831DB"/>
    <w:rsid w:val="00986005"/>
    <w:rsid w:val="00987B59"/>
    <w:rsid w:val="00994015"/>
    <w:rsid w:val="009A311B"/>
    <w:rsid w:val="009B2626"/>
    <w:rsid w:val="009C1249"/>
    <w:rsid w:val="009D75D7"/>
    <w:rsid w:val="009E573F"/>
    <w:rsid w:val="009E779D"/>
    <w:rsid w:val="00A0324D"/>
    <w:rsid w:val="00A04994"/>
    <w:rsid w:val="00A0758D"/>
    <w:rsid w:val="00A116B1"/>
    <w:rsid w:val="00A16B92"/>
    <w:rsid w:val="00A42E09"/>
    <w:rsid w:val="00A74446"/>
    <w:rsid w:val="00A9180D"/>
    <w:rsid w:val="00A9241D"/>
    <w:rsid w:val="00AA00B1"/>
    <w:rsid w:val="00AA7242"/>
    <w:rsid w:val="00AC0898"/>
    <w:rsid w:val="00B2667A"/>
    <w:rsid w:val="00B27726"/>
    <w:rsid w:val="00B31F5B"/>
    <w:rsid w:val="00B373E2"/>
    <w:rsid w:val="00B4152D"/>
    <w:rsid w:val="00B84435"/>
    <w:rsid w:val="00B90D2D"/>
    <w:rsid w:val="00B9231A"/>
    <w:rsid w:val="00BB6597"/>
    <w:rsid w:val="00BD10B6"/>
    <w:rsid w:val="00BD6DC1"/>
    <w:rsid w:val="00BE0962"/>
    <w:rsid w:val="00BE7844"/>
    <w:rsid w:val="00BF3EFD"/>
    <w:rsid w:val="00BF5B24"/>
    <w:rsid w:val="00C920F9"/>
    <w:rsid w:val="00CA2F2D"/>
    <w:rsid w:val="00CB3F3C"/>
    <w:rsid w:val="00CD79BA"/>
    <w:rsid w:val="00CF008B"/>
    <w:rsid w:val="00CF4CC9"/>
    <w:rsid w:val="00CF6BA6"/>
    <w:rsid w:val="00D01956"/>
    <w:rsid w:val="00D03B85"/>
    <w:rsid w:val="00D12D99"/>
    <w:rsid w:val="00D20C93"/>
    <w:rsid w:val="00D2303A"/>
    <w:rsid w:val="00D712FC"/>
    <w:rsid w:val="00D7336F"/>
    <w:rsid w:val="00D842C5"/>
    <w:rsid w:val="00DA2288"/>
    <w:rsid w:val="00DA64BC"/>
    <w:rsid w:val="00DB7735"/>
    <w:rsid w:val="00DC3E6F"/>
    <w:rsid w:val="00DE1723"/>
    <w:rsid w:val="00DE582B"/>
    <w:rsid w:val="00DF565A"/>
    <w:rsid w:val="00DF616D"/>
    <w:rsid w:val="00E06434"/>
    <w:rsid w:val="00E24F51"/>
    <w:rsid w:val="00E31DE9"/>
    <w:rsid w:val="00E32DAA"/>
    <w:rsid w:val="00E3569B"/>
    <w:rsid w:val="00E41282"/>
    <w:rsid w:val="00E4334B"/>
    <w:rsid w:val="00E54088"/>
    <w:rsid w:val="00EA2249"/>
    <w:rsid w:val="00EB4A00"/>
    <w:rsid w:val="00EC1375"/>
    <w:rsid w:val="00ED3AB0"/>
    <w:rsid w:val="00F003EC"/>
    <w:rsid w:val="00F124E2"/>
    <w:rsid w:val="00F13BD3"/>
    <w:rsid w:val="00F13C0E"/>
    <w:rsid w:val="00F16049"/>
    <w:rsid w:val="00F233DA"/>
    <w:rsid w:val="00F269AA"/>
    <w:rsid w:val="00F37B88"/>
    <w:rsid w:val="00F75D62"/>
    <w:rsid w:val="00F84AC4"/>
    <w:rsid w:val="00F96D68"/>
    <w:rsid w:val="00FB2CF4"/>
    <w:rsid w:val="00FC0726"/>
    <w:rsid w:val="00FC4E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3F2A"/>
    <w:rPr>
      <w:sz w:val="28"/>
    </w:rPr>
  </w:style>
  <w:style w:type="paragraph" w:styleId="1">
    <w:name w:val="heading 1"/>
    <w:basedOn w:val="a"/>
    <w:next w:val="a"/>
    <w:qFormat/>
    <w:rsid w:val="00403F2A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03F2A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03F2A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03F2A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03F2A"/>
  </w:style>
  <w:style w:type="paragraph" w:styleId="a7">
    <w:name w:val="Body Text"/>
    <w:basedOn w:val="a"/>
    <w:rsid w:val="00403F2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03F2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03F2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03F2A"/>
    <w:pPr>
      <w:spacing w:before="60" w:after="60"/>
    </w:pPr>
    <w:rPr>
      <w:kern w:val="28"/>
    </w:rPr>
  </w:style>
  <w:style w:type="paragraph" w:styleId="21">
    <w:name w:val="Body Text Indent 2"/>
    <w:basedOn w:val="a"/>
    <w:rsid w:val="00403F2A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03F2A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403F2A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6835BF"/>
    <w:rPr>
      <w:sz w:val="28"/>
    </w:rPr>
  </w:style>
  <w:style w:type="paragraph" w:styleId="ac">
    <w:name w:val="No Spacing"/>
    <w:uiPriority w:val="1"/>
    <w:qFormat/>
    <w:rsid w:val="00F124E2"/>
    <w:rPr>
      <w:sz w:val="28"/>
    </w:rPr>
  </w:style>
  <w:style w:type="paragraph" w:customStyle="1" w:styleId="ad">
    <w:name w:val="Рабочий"/>
    <w:basedOn w:val="a"/>
    <w:rsid w:val="007F4219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554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 Sixth Edition"/>
</file>

<file path=customXml/itemProps1.xml><?xml version="1.0" encoding="utf-8"?>
<ds:datastoreItem xmlns:ds="http://schemas.openxmlformats.org/officeDocument/2006/customXml" ds:itemID="{6AED4290-7E1B-4749-9B42-096B8BD04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36</TotalTime>
  <Pages>9</Pages>
  <Words>1745</Words>
  <Characters>9953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ivan</cp:lastModifiedBy>
  <cp:revision>32</cp:revision>
  <cp:lastPrinted>2017-08-28T06:10:00Z</cp:lastPrinted>
  <dcterms:created xsi:type="dcterms:W3CDTF">2021-05-26T11:13:00Z</dcterms:created>
  <dcterms:modified xsi:type="dcterms:W3CDTF">2021-06-21T14:12:00Z</dcterms:modified>
</cp:coreProperties>
</file>