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Pr="00B34908" w:rsidRDefault="00E46547" w:rsidP="00225366">
      <w:r w:rsidRPr="00B34908">
        <w:rPr>
          <w:noProof/>
        </w:rPr>
        <w:drawing>
          <wp:inline distT="0" distB="0" distL="0" distR="0">
            <wp:extent cx="586740" cy="61404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B34908" w:rsidRDefault="00225366" w:rsidP="00225366">
      <w:pPr>
        <w:rPr>
          <w:sz w:val="16"/>
          <w:szCs w:val="16"/>
        </w:rPr>
      </w:pPr>
    </w:p>
    <w:p w:rsidR="00225366" w:rsidRPr="00B34908" w:rsidRDefault="00225366" w:rsidP="00225366">
      <w:pPr>
        <w:pStyle w:val="a3"/>
        <w:rPr>
          <w:b/>
          <w:bCs/>
          <w:szCs w:val="28"/>
        </w:rPr>
      </w:pPr>
      <w:r w:rsidRPr="00B34908">
        <w:rPr>
          <w:b/>
          <w:bCs/>
          <w:szCs w:val="28"/>
        </w:rPr>
        <w:t>ТЕРРИТОРИАЛЬНАЯ ИЗБИРАТЕЛЬНАЯ КОМИССИЯ</w:t>
      </w: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szCs w:val="28"/>
        </w:rPr>
        <w:t>УСТЬ-ДОНЕЦКОГО РАЙОНА РОСТОВСКОЙ ОБЛАСТИ</w:t>
      </w:r>
    </w:p>
    <w:p w:rsidR="00225366" w:rsidRPr="00B34908" w:rsidRDefault="00225366" w:rsidP="00225366">
      <w:pPr>
        <w:rPr>
          <w:b/>
          <w:bCs/>
          <w:szCs w:val="28"/>
        </w:rPr>
      </w:pPr>
    </w:p>
    <w:p w:rsidR="00225366" w:rsidRPr="00B34908" w:rsidRDefault="00225366" w:rsidP="00225366">
      <w:pPr>
        <w:rPr>
          <w:b/>
          <w:bCs/>
          <w:szCs w:val="28"/>
        </w:rPr>
      </w:pPr>
      <w:r w:rsidRPr="00B34908">
        <w:rPr>
          <w:b/>
          <w:bCs/>
          <w:szCs w:val="28"/>
        </w:rPr>
        <w:t>ПОСТАНОВЛЕНИЕ</w:t>
      </w:r>
    </w:p>
    <w:p w:rsidR="00225366" w:rsidRPr="00B34908" w:rsidRDefault="005F703F" w:rsidP="00225366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27</w:t>
      </w:r>
      <w:r w:rsidR="00747757" w:rsidRPr="00B34908">
        <w:rPr>
          <w:bCs/>
          <w:sz w:val="26"/>
          <w:szCs w:val="26"/>
        </w:rPr>
        <w:t>.</w:t>
      </w:r>
      <w:r w:rsidR="008F1125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5</w:t>
      </w:r>
      <w:r w:rsidR="00747757" w:rsidRPr="00B34908">
        <w:rPr>
          <w:bCs/>
          <w:sz w:val="26"/>
          <w:szCs w:val="26"/>
        </w:rPr>
        <w:t>.202</w:t>
      </w:r>
      <w:r w:rsidR="008F1125">
        <w:rPr>
          <w:bCs/>
          <w:sz w:val="26"/>
          <w:szCs w:val="26"/>
        </w:rPr>
        <w:t>1</w:t>
      </w:r>
      <w:r w:rsidR="00747757" w:rsidRPr="00B34908">
        <w:rPr>
          <w:bCs/>
          <w:sz w:val="26"/>
          <w:szCs w:val="26"/>
        </w:rPr>
        <w:t>г.</w:t>
      </w:r>
      <w:r w:rsidR="00747757" w:rsidRPr="00B34908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6</w:t>
      </w:r>
      <w:r w:rsidR="00747757" w:rsidRPr="00B34908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6</w:t>
      </w:r>
    </w:p>
    <w:p w:rsidR="007A2754" w:rsidRPr="00B34908" w:rsidRDefault="007A2754" w:rsidP="007A2754">
      <w:pPr>
        <w:rPr>
          <w:bCs/>
          <w:szCs w:val="28"/>
        </w:rPr>
      </w:pPr>
      <w:r w:rsidRPr="00B34908">
        <w:rPr>
          <w:bCs/>
          <w:szCs w:val="28"/>
        </w:rPr>
        <w:t>р.п. Усть-Донецкий</w:t>
      </w:r>
    </w:p>
    <w:p w:rsidR="007A2754" w:rsidRPr="00B34908" w:rsidRDefault="007A2754" w:rsidP="00DA4E6E">
      <w:pPr>
        <w:rPr>
          <w:rFonts w:ascii="Times New Roman CYR" w:hAnsi="Times New Roman CYR"/>
          <w:b/>
          <w:szCs w:val="28"/>
        </w:rPr>
      </w:pPr>
    </w:p>
    <w:p w:rsidR="004568A1" w:rsidRPr="00B34908" w:rsidRDefault="00D933A9" w:rsidP="00295DF5">
      <w:pPr>
        <w:pStyle w:val="14-15"/>
        <w:spacing w:line="240" w:lineRule="auto"/>
        <w:ind w:left="709" w:right="851" w:firstLine="0"/>
        <w:rPr>
          <w:b/>
        </w:rPr>
      </w:pPr>
      <w:r w:rsidRPr="00B34908">
        <w:rPr>
          <w:b/>
          <w:bCs/>
        </w:rPr>
        <w:t>О</w:t>
      </w:r>
      <w:r w:rsidR="00E67F7C" w:rsidRPr="00B34908">
        <w:rPr>
          <w:b/>
          <w:bCs/>
        </w:rPr>
        <w:t xml:space="preserve">б исключении лиц из </w:t>
      </w:r>
      <w:r w:rsidRPr="00B34908">
        <w:rPr>
          <w:b/>
          <w:bCs/>
        </w:rPr>
        <w:t>резерв</w:t>
      </w:r>
      <w:r w:rsidR="00E67F7C" w:rsidRPr="00B34908">
        <w:rPr>
          <w:b/>
          <w:bCs/>
        </w:rPr>
        <w:t>а</w:t>
      </w:r>
      <w:r w:rsidRPr="00B34908">
        <w:rPr>
          <w:b/>
          <w:bCs/>
        </w:rPr>
        <w:t xml:space="preserve"> составов участковых комиссий</w:t>
      </w:r>
      <w:r w:rsidR="00B34CE0" w:rsidRPr="00B34908">
        <w:rPr>
          <w:b/>
          <w:bCs/>
        </w:rPr>
        <w:t xml:space="preserve"> избирательных участков, участков референдума</w:t>
      </w:r>
      <w:r w:rsidR="00295DF5" w:rsidRPr="00B34908">
        <w:rPr>
          <w:b/>
        </w:rPr>
        <w:t>, образованных на территории Усть-Донецкого района Ростовской области</w:t>
      </w:r>
      <w:r w:rsidR="00295DF5" w:rsidRPr="00B34908">
        <w:rPr>
          <w:b/>
          <w:bCs/>
        </w:rPr>
        <w:t xml:space="preserve"> </w:t>
      </w:r>
    </w:p>
    <w:p w:rsidR="00541504" w:rsidRPr="00B34908" w:rsidRDefault="00541504" w:rsidP="009E03BD">
      <w:pPr>
        <w:pStyle w:val="14-15"/>
        <w:rPr>
          <w:shd w:val="clear" w:color="auto" w:fill="FFFFFF"/>
        </w:rPr>
      </w:pPr>
    </w:p>
    <w:p w:rsidR="000B76AF" w:rsidRPr="00B34908" w:rsidRDefault="00D933A9" w:rsidP="00A02FDE">
      <w:pPr>
        <w:ind w:firstLine="709"/>
        <w:jc w:val="both"/>
        <w:rPr>
          <w:b/>
          <w:bCs/>
          <w:szCs w:val="28"/>
        </w:rPr>
      </w:pPr>
      <w:r w:rsidRPr="00B34908">
        <w:t>На основании пункта</w:t>
      </w:r>
      <w:r w:rsidR="00E67F7C" w:rsidRPr="00B34908">
        <w:t xml:space="preserve"> 25 п.п.</w:t>
      </w:r>
      <w:r w:rsidRPr="00B34908">
        <w:t xml:space="preserve"> </w:t>
      </w:r>
      <w:r w:rsidR="00E67F7C" w:rsidRPr="00B34908">
        <w:t>"г"</w:t>
      </w:r>
      <w:r w:rsidRPr="00B34908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</w:t>
      </w:r>
      <w:r w:rsidR="008F1125">
        <w:t>я</w:t>
      </w:r>
      <w:r w:rsidRPr="00B34908">
        <w:t xml:space="preserve"> </w:t>
      </w:r>
      <w:r w:rsidR="001911B1">
        <w:t xml:space="preserve">Территориальной избирательной </w:t>
      </w:r>
      <w:r w:rsidR="00E67F7C" w:rsidRPr="00B34908">
        <w:t xml:space="preserve">комиссии </w:t>
      </w:r>
      <w:r w:rsidR="001911B1">
        <w:t xml:space="preserve">Усть-Донецкого района Ростовской области </w:t>
      </w:r>
      <w:r w:rsidRPr="00B34908">
        <w:t xml:space="preserve">от </w:t>
      </w:r>
      <w:r w:rsidR="007356B8">
        <w:t>1</w:t>
      </w:r>
      <w:r w:rsidR="008F1125">
        <w:t>8</w:t>
      </w:r>
      <w:r w:rsidR="007356B8">
        <w:t>.0</w:t>
      </w:r>
      <w:r w:rsidR="008F1125">
        <w:t>3</w:t>
      </w:r>
      <w:r w:rsidR="007356B8">
        <w:t>.202</w:t>
      </w:r>
      <w:r w:rsidR="008F1125">
        <w:t>1</w:t>
      </w:r>
      <w:r w:rsidR="007356B8">
        <w:t xml:space="preserve"> №</w:t>
      </w:r>
      <w:r w:rsidR="008F1125">
        <w:t>4</w:t>
      </w:r>
      <w:r w:rsidR="007356B8">
        <w:t>-</w:t>
      </w:r>
      <w:r w:rsidR="008F1125">
        <w:t>12</w:t>
      </w:r>
      <w:r w:rsidR="007356B8">
        <w:t>,</w:t>
      </w:r>
      <w:r w:rsidR="000B76AF" w:rsidRPr="00B34908">
        <w:t xml:space="preserve"> </w:t>
      </w:r>
      <w:r w:rsidR="000B76AF" w:rsidRPr="00B34908">
        <w:rPr>
          <w:szCs w:val="28"/>
        </w:rPr>
        <w:t>Т</w:t>
      </w:r>
      <w:r w:rsidR="000B76AF" w:rsidRPr="00B34908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 w:rsidRPr="00B34908">
        <w:rPr>
          <w:bCs/>
          <w:szCs w:val="28"/>
        </w:rPr>
        <w:t xml:space="preserve">Ростовской области </w:t>
      </w:r>
      <w:r w:rsidR="000B76AF" w:rsidRPr="00B34908">
        <w:rPr>
          <w:bCs/>
          <w:szCs w:val="28"/>
        </w:rPr>
        <w:t>ПОСТАНОВЛЯЕТ:</w:t>
      </w:r>
    </w:p>
    <w:p w:rsidR="00D933A9" w:rsidRPr="00B34908" w:rsidRDefault="00AD0E81" w:rsidP="000969D5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1</w:t>
      </w:r>
      <w:r w:rsidR="00803F94">
        <w:rPr>
          <w:szCs w:val="28"/>
        </w:rPr>
        <w:t>.</w:t>
      </w:r>
      <w:r w:rsidR="00D933A9" w:rsidRPr="00B34908">
        <w:rPr>
          <w:szCs w:val="28"/>
        </w:rPr>
        <w:t xml:space="preserve"> </w:t>
      </w:r>
      <w:r w:rsidR="00E67F7C" w:rsidRPr="00B34908">
        <w:rPr>
          <w:szCs w:val="28"/>
        </w:rPr>
        <w:t xml:space="preserve">Исключить из резерва </w:t>
      </w:r>
      <w:r w:rsidR="00D933A9" w:rsidRPr="00B34908">
        <w:rPr>
          <w:szCs w:val="28"/>
        </w:rPr>
        <w:t>составов участковых комиссий избирательных участков, участков референдумов, образованных на территории Усть-Донецкого района Ростовской области</w:t>
      </w:r>
      <w:r w:rsidR="0078008C" w:rsidRPr="00B34908">
        <w:rPr>
          <w:szCs w:val="28"/>
        </w:rPr>
        <w:t xml:space="preserve"> лиц, назначенных </w:t>
      </w:r>
      <w:r w:rsidR="00E67F7C" w:rsidRPr="00B34908">
        <w:rPr>
          <w:szCs w:val="28"/>
        </w:rPr>
        <w:t>в состав</w:t>
      </w:r>
      <w:r w:rsidR="00565DDE" w:rsidRPr="00B34908">
        <w:rPr>
          <w:szCs w:val="28"/>
        </w:rPr>
        <w:t>ы</w:t>
      </w:r>
      <w:r w:rsidR="00E67F7C" w:rsidRPr="00B34908">
        <w:rPr>
          <w:szCs w:val="28"/>
        </w:rPr>
        <w:t xml:space="preserve"> участков</w:t>
      </w:r>
      <w:r w:rsidR="00565DDE" w:rsidRPr="00B34908">
        <w:rPr>
          <w:szCs w:val="28"/>
        </w:rPr>
        <w:t>ых</w:t>
      </w:r>
      <w:r w:rsidR="00E67F7C" w:rsidRPr="00B34908">
        <w:rPr>
          <w:szCs w:val="28"/>
        </w:rPr>
        <w:t xml:space="preserve"> комисси</w:t>
      </w:r>
      <w:r w:rsidR="00565DDE" w:rsidRPr="00B34908">
        <w:rPr>
          <w:szCs w:val="28"/>
        </w:rPr>
        <w:t>й</w:t>
      </w:r>
      <w:r w:rsidR="0078008C" w:rsidRPr="00B34908">
        <w:rPr>
          <w:szCs w:val="28"/>
        </w:rPr>
        <w:t xml:space="preserve"> согласно приложения 1</w:t>
      </w:r>
      <w:r w:rsidR="00E67F7C" w:rsidRPr="00B34908">
        <w:rPr>
          <w:szCs w:val="28"/>
        </w:rPr>
        <w:t>.</w:t>
      </w:r>
    </w:p>
    <w:p w:rsidR="00E67F7C" w:rsidRPr="00B34908" w:rsidRDefault="00D933A9" w:rsidP="000969D5">
      <w:pPr>
        <w:tabs>
          <w:tab w:val="num" w:pos="180"/>
          <w:tab w:val="left" w:pos="1080"/>
        </w:tabs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2. </w:t>
      </w:r>
      <w:r w:rsidR="00E67F7C" w:rsidRPr="00B34908">
        <w:rPr>
          <w:bCs/>
          <w:szCs w:val="28"/>
        </w:rPr>
        <w:t xml:space="preserve">Разместить настоящее </w:t>
      </w:r>
      <w:r w:rsidR="00E67F7C" w:rsidRPr="00B34908">
        <w:rPr>
          <w:szCs w:val="28"/>
        </w:rPr>
        <w:t>постановление</w:t>
      </w:r>
      <w:r w:rsidR="00E67F7C" w:rsidRPr="00B34908">
        <w:rPr>
          <w:bCs/>
          <w:szCs w:val="28"/>
        </w:rPr>
        <w:t xml:space="preserve"> на сайте комиссии в сети "Интернет</w:t>
      </w:r>
      <w:r w:rsidR="00E67F7C" w:rsidRPr="00B34908">
        <w:rPr>
          <w:szCs w:val="28"/>
        </w:rPr>
        <w:t xml:space="preserve"> ".</w:t>
      </w:r>
    </w:p>
    <w:p w:rsidR="007A2754" w:rsidRPr="00B34908" w:rsidRDefault="00906480" w:rsidP="000969D5">
      <w:pPr>
        <w:spacing w:line="360" w:lineRule="auto"/>
        <w:ind w:firstLine="709"/>
        <w:jc w:val="both"/>
        <w:rPr>
          <w:szCs w:val="28"/>
        </w:rPr>
      </w:pPr>
      <w:r w:rsidRPr="00B34908">
        <w:rPr>
          <w:szCs w:val="28"/>
        </w:rPr>
        <w:t>3</w:t>
      </w:r>
      <w:r w:rsidR="00D933A9" w:rsidRPr="00B34908">
        <w:rPr>
          <w:szCs w:val="28"/>
        </w:rPr>
        <w:t>. Контроль за выполнением настоящего постановления возложить на секретаря Территориальной избирательной комиссии Усть-Донецкого района Ростовской области Лобанову Е.В.</w:t>
      </w:r>
    </w:p>
    <w:p w:rsidR="00C060E2" w:rsidRDefault="00C060E2" w:rsidP="00AF046D">
      <w:pPr>
        <w:pStyle w:val="14-15"/>
        <w:spacing w:line="240" w:lineRule="auto"/>
      </w:pPr>
    </w:p>
    <w:p w:rsidR="00803F94" w:rsidRPr="00B34908" w:rsidRDefault="00803F94" w:rsidP="00AF046D">
      <w:pPr>
        <w:pStyle w:val="14-15"/>
        <w:spacing w:line="240" w:lineRule="auto"/>
      </w:pPr>
    </w:p>
    <w:p w:rsidR="007A2754" w:rsidRPr="00B34908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B34908">
        <w:t>Председатель комиссии</w:t>
      </w:r>
      <w:r w:rsidRPr="00B34908">
        <w:tab/>
        <w:t>И.С.Ковалев</w:t>
      </w:r>
    </w:p>
    <w:p w:rsidR="00AF046D" w:rsidRPr="00B34908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DC003E" w:rsidRPr="00B34908" w:rsidRDefault="007A2754" w:rsidP="007A6BD4">
      <w:pPr>
        <w:tabs>
          <w:tab w:val="left" w:pos="7088"/>
        </w:tabs>
        <w:jc w:val="both"/>
        <w:rPr>
          <w:szCs w:val="28"/>
        </w:rPr>
      </w:pPr>
      <w:r w:rsidRPr="00B34908">
        <w:rPr>
          <w:szCs w:val="28"/>
        </w:rPr>
        <w:t>Секретарь комиссии</w:t>
      </w:r>
      <w:r w:rsidRPr="00B34908">
        <w:rPr>
          <w:szCs w:val="28"/>
        </w:rPr>
        <w:tab/>
      </w:r>
      <w:r w:rsidR="00BE030D" w:rsidRPr="00B34908">
        <w:rPr>
          <w:szCs w:val="28"/>
        </w:rPr>
        <w:t>Е.В. Лобанова</w:t>
      </w:r>
    </w:p>
    <w:p w:rsidR="00DC003E" w:rsidRPr="00B34908" w:rsidRDefault="00DC003E">
      <w:pPr>
        <w:jc w:val="left"/>
        <w:rPr>
          <w:szCs w:val="28"/>
        </w:rPr>
      </w:pPr>
      <w:r w:rsidRPr="00B34908">
        <w:rPr>
          <w:szCs w:val="28"/>
        </w:rPr>
        <w:br w:type="page"/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lastRenderedPageBreak/>
        <w:t xml:space="preserve">приложение 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к постановлению Территориальной избирательной комиссии</w:t>
      </w:r>
    </w:p>
    <w:p w:rsidR="00DC003E" w:rsidRPr="00B34908" w:rsidRDefault="00DC003E" w:rsidP="00DC003E">
      <w:pPr>
        <w:ind w:left="4536"/>
        <w:rPr>
          <w:sz w:val="24"/>
        </w:rPr>
      </w:pPr>
      <w:r w:rsidRPr="00B34908">
        <w:rPr>
          <w:sz w:val="24"/>
        </w:rPr>
        <w:t>Усть-Донецкого района Ростовской области</w:t>
      </w:r>
    </w:p>
    <w:p w:rsidR="00DC003E" w:rsidRPr="00B34908" w:rsidRDefault="00DC003E" w:rsidP="00DC003E">
      <w:pPr>
        <w:ind w:left="4536"/>
        <w:rPr>
          <w:szCs w:val="28"/>
        </w:rPr>
      </w:pPr>
      <w:r w:rsidRPr="00B34908">
        <w:rPr>
          <w:sz w:val="24"/>
        </w:rPr>
        <w:t xml:space="preserve">от </w:t>
      </w:r>
      <w:r w:rsidR="00733608">
        <w:rPr>
          <w:sz w:val="24"/>
        </w:rPr>
        <w:t>1</w:t>
      </w:r>
      <w:r w:rsidR="000D125D">
        <w:rPr>
          <w:sz w:val="24"/>
        </w:rPr>
        <w:t>5</w:t>
      </w:r>
      <w:r w:rsidRPr="00B34908">
        <w:rPr>
          <w:sz w:val="24"/>
        </w:rPr>
        <w:t>.</w:t>
      </w:r>
      <w:r w:rsidR="008F1125">
        <w:rPr>
          <w:sz w:val="24"/>
        </w:rPr>
        <w:t>0</w:t>
      </w:r>
      <w:r w:rsidR="000D125D">
        <w:rPr>
          <w:sz w:val="24"/>
        </w:rPr>
        <w:t>4</w:t>
      </w:r>
      <w:r w:rsidRPr="00B34908">
        <w:rPr>
          <w:sz w:val="24"/>
        </w:rPr>
        <w:t>.202</w:t>
      </w:r>
      <w:r w:rsidR="008F1125">
        <w:rPr>
          <w:sz w:val="24"/>
        </w:rPr>
        <w:t>1</w:t>
      </w:r>
      <w:r w:rsidRPr="00B34908">
        <w:rPr>
          <w:sz w:val="24"/>
        </w:rPr>
        <w:t>г. №</w:t>
      </w:r>
      <w:r w:rsidR="000D125D">
        <w:rPr>
          <w:sz w:val="24"/>
        </w:rPr>
        <w:t>5</w:t>
      </w:r>
      <w:r w:rsidRPr="00B34908">
        <w:rPr>
          <w:sz w:val="24"/>
        </w:rPr>
        <w:t>-</w:t>
      </w:r>
      <w:r w:rsidR="008F1125">
        <w:rPr>
          <w:sz w:val="24"/>
        </w:rPr>
        <w:t>1</w:t>
      </w:r>
      <w:r w:rsidR="000D125D">
        <w:rPr>
          <w:sz w:val="24"/>
        </w:rPr>
        <w:t>2</w:t>
      </w:r>
    </w:p>
    <w:p w:rsidR="00DC003E" w:rsidRPr="00B34908" w:rsidRDefault="00DC003E" w:rsidP="00251FB6">
      <w:pPr>
        <w:rPr>
          <w:b/>
          <w:sz w:val="26"/>
          <w:szCs w:val="26"/>
        </w:rPr>
      </w:pPr>
    </w:p>
    <w:p w:rsidR="008874AB" w:rsidRDefault="00DC003E" w:rsidP="00251FB6">
      <w:pPr>
        <w:rPr>
          <w:b/>
          <w:sz w:val="24"/>
        </w:rPr>
      </w:pPr>
      <w:r w:rsidRPr="00251FB6">
        <w:rPr>
          <w:b/>
          <w:sz w:val="24"/>
        </w:rPr>
        <w:t xml:space="preserve">Список лиц для исключения из резерва </w:t>
      </w:r>
      <w:r w:rsidRPr="00251FB6">
        <w:rPr>
          <w:b/>
          <w:bCs/>
          <w:sz w:val="24"/>
        </w:rPr>
        <w:t>составов участковых комиссий избирательных участков, участков референдума</w:t>
      </w:r>
      <w:r w:rsidRPr="00251FB6">
        <w:rPr>
          <w:b/>
          <w:sz w:val="24"/>
        </w:rPr>
        <w:t>, образованных на территории</w:t>
      </w:r>
    </w:p>
    <w:p w:rsidR="00DC003E" w:rsidRPr="00251FB6" w:rsidRDefault="00DC003E" w:rsidP="00251FB6">
      <w:pPr>
        <w:rPr>
          <w:b/>
          <w:sz w:val="24"/>
        </w:rPr>
      </w:pPr>
      <w:r w:rsidRPr="00251FB6">
        <w:rPr>
          <w:b/>
          <w:sz w:val="24"/>
        </w:rPr>
        <w:t xml:space="preserve"> Усть-Донецкого района Ростовской области</w:t>
      </w:r>
    </w:p>
    <w:p w:rsidR="00107984" w:rsidRPr="00251FB6" w:rsidRDefault="00107984" w:rsidP="00251FB6">
      <w:pPr>
        <w:rPr>
          <w:b/>
          <w:sz w:val="24"/>
        </w:rPr>
      </w:pPr>
    </w:p>
    <w:p w:rsidR="008F1125" w:rsidRPr="008F1125" w:rsidRDefault="008F1125" w:rsidP="008F1125">
      <w:pPr>
        <w:rPr>
          <w:b/>
          <w:sz w:val="24"/>
        </w:rPr>
      </w:pPr>
      <w:r w:rsidRPr="008F1125">
        <w:rPr>
          <w:b/>
          <w:sz w:val="24"/>
        </w:rPr>
        <w:t>Апаринское сельское поселение</w:t>
      </w:r>
    </w:p>
    <w:p w:rsidR="001C6CC6" w:rsidRPr="005249B1" w:rsidRDefault="001C6CC6" w:rsidP="001C6CC6">
      <w:pPr>
        <w:rPr>
          <w:sz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1C6CC6" w:rsidRPr="005249B1" w:rsidTr="00310247">
        <w:trPr>
          <w:trHeight w:val="251"/>
        </w:trPr>
        <w:tc>
          <w:tcPr>
            <w:tcW w:w="652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№ п/п</w:t>
            </w:r>
          </w:p>
        </w:tc>
        <w:tc>
          <w:tcPr>
            <w:tcW w:w="3601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Субъект предложения кандидатуры</w:t>
            </w:r>
          </w:p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в состав избирательной комиссии</w:t>
            </w:r>
          </w:p>
        </w:tc>
      </w:tr>
      <w:tr w:rsidR="001C6CC6" w:rsidRPr="005249B1" w:rsidTr="00310247">
        <w:trPr>
          <w:trHeight w:val="251"/>
        </w:trPr>
        <w:tc>
          <w:tcPr>
            <w:tcW w:w="652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1</w:t>
            </w:r>
          </w:p>
        </w:tc>
        <w:tc>
          <w:tcPr>
            <w:tcW w:w="3601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2</w:t>
            </w:r>
          </w:p>
        </w:tc>
        <w:tc>
          <w:tcPr>
            <w:tcW w:w="5515" w:type="dxa"/>
          </w:tcPr>
          <w:p w:rsidR="001C6CC6" w:rsidRPr="005249B1" w:rsidRDefault="001C6CC6" w:rsidP="00310247">
            <w:pPr>
              <w:rPr>
                <w:sz w:val="24"/>
              </w:rPr>
            </w:pPr>
            <w:r w:rsidRPr="005249B1">
              <w:rPr>
                <w:sz w:val="24"/>
              </w:rPr>
              <w:t>3</w:t>
            </w:r>
          </w:p>
        </w:tc>
      </w:tr>
      <w:tr w:rsidR="005F703F" w:rsidRPr="005249B1" w:rsidTr="00310247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5F703F" w:rsidRPr="00993D2B" w:rsidRDefault="005F703F" w:rsidP="00CA1D79">
            <w:pPr>
              <w:pStyle w:val="4"/>
              <w:rPr>
                <w:sz w:val="24"/>
              </w:rPr>
            </w:pPr>
            <w:r w:rsidRPr="00993D2B">
              <w:rPr>
                <w:sz w:val="24"/>
              </w:rPr>
              <w:t>Локтионова Анна Сергеевна</w:t>
            </w:r>
          </w:p>
        </w:tc>
        <w:tc>
          <w:tcPr>
            <w:tcW w:w="5515" w:type="dxa"/>
            <w:vAlign w:val="center"/>
          </w:tcPr>
          <w:p w:rsidR="005F703F" w:rsidRPr="00993D2B" w:rsidRDefault="005F703F" w:rsidP="00CA1D79">
            <w:pPr>
              <w:rPr>
                <w:sz w:val="24"/>
              </w:rPr>
            </w:pPr>
            <w:r>
              <w:rPr>
                <w:sz w:val="24"/>
              </w:rPr>
              <w:t xml:space="preserve">Усть-Донецкое </w:t>
            </w:r>
            <w:r w:rsidRPr="00993D2B">
              <w:rPr>
                <w:sz w:val="24"/>
              </w:rPr>
              <w:t>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5F703F" w:rsidRPr="005249B1" w:rsidTr="00310247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2</w:t>
            </w:r>
          </w:p>
        </w:tc>
        <w:tc>
          <w:tcPr>
            <w:tcW w:w="3601" w:type="dxa"/>
            <w:vAlign w:val="center"/>
          </w:tcPr>
          <w:p w:rsidR="005F703F" w:rsidRPr="00993D2B" w:rsidRDefault="005F703F" w:rsidP="00CA1D79">
            <w:pPr>
              <w:pStyle w:val="4"/>
              <w:spacing w:line="240" w:lineRule="auto"/>
              <w:rPr>
                <w:sz w:val="24"/>
              </w:rPr>
            </w:pPr>
            <w:r w:rsidRPr="00993D2B">
              <w:rPr>
                <w:sz w:val="24"/>
              </w:rPr>
              <w:t>Котлярова Надежда Михайловна</w:t>
            </w:r>
          </w:p>
        </w:tc>
        <w:tc>
          <w:tcPr>
            <w:tcW w:w="5515" w:type="dxa"/>
            <w:vAlign w:val="center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8F1125" w:rsidRPr="00F0299B" w:rsidRDefault="008F1125" w:rsidP="008F1125">
      <w:pPr>
        <w:rPr>
          <w:szCs w:val="28"/>
        </w:rPr>
      </w:pPr>
    </w:p>
    <w:p w:rsidR="005F703F" w:rsidRDefault="005F703F" w:rsidP="005F703F">
      <w:pPr>
        <w:rPr>
          <w:b/>
          <w:sz w:val="24"/>
        </w:rPr>
      </w:pPr>
      <w:r>
        <w:rPr>
          <w:b/>
          <w:sz w:val="24"/>
        </w:rPr>
        <w:t xml:space="preserve">Нижнекундрюченское </w:t>
      </w:r>
      <w:r w:rsidRPr="00251FB6">
        <w:rPr>
          <w:b/>
          <w:sz w:val="24"/>
        </w:rPr>
        <w:t>сельское поселение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F703F" w:rsidRPr="00993D2B" w:rsidTr="00CA1D79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№ п/п</w:t>
            </w:r>
          </w:p>
        </w:tc>
        <w:tc>
          <w:tcPr>
            <w:tcW w:w="3601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Субъект предложения кандидатуры</w:t>
            </w:r>
          </w:p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в состав избирательной комиссии</w:t>
            </w:r>
          </w:p>
        </w:tc>
      </w:tr>
      <w:tr w:rsidR="005F703F" w:rsidRPr="00993D2B" w:rsidTr="00CA1D79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1</w:t>
            </w:r>
          </w:p>
        </w:tc>
        <w:tc>
          <w:tcPr>
            <w:tcW w:w="3601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2</w:t>
            </w:r>
          </w:p>
        </w:tc>
        <w:tc>
          <w:tcPr>
            <w:tcW w:w="5515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3</w:t>
            </w:r>
          </w:p>
        </w:tc>
      </w:tr>
      <w:tr w:rsidR="005F703F" w:rsidRPr="00993D2B" w:rsidTr="00CA1D79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5F703F" w:rsidRPr="00993D2B" w:rsidRDefault="005F703F" w:rsidP="00CA1D79">
            <w:pPr>
              <w:pStyle w:val="4"/>
              <w:rPr>
                <w:sz w:val="24"/>
              </w:rPr>
            </w:pPr>
            <w:r w:rsidRPr="00993D2B">
              <w:rPr>
                <w:sz w:val="24"/>
              </w:rPr>
              <w:t>Беляева Наталья Борисовна</w:t>
            </w:r>
          </w:p>
        </w:tc>
        <w:tc>
          <w:tcPr>
            <w:tcW w:w="5515" w:type="dxa"/>
            <w:vAlign w:val="center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Собрание избирателей по месту работы</w:t>
            </w:r>
          </w:p>
        </w:tc>
      </w:tr>
      <w:tr w:rsidR="005F703F" w:rsidRPr="00993D2B" w:rsidTr="00CA1D79">
        <w:trPr>
          <w:trHeight w:val="251"/>
        </w:trPr>
        <w:tc>
          <w:tcPr>
            <w:tcW w:w="652" w:type="dxa"/>
          </w:tcPr>
          <w:p w:rsidR="005F703F" w:rsidRPr="00993D2B" w:rsidRDefault="005F703F" w:rsidP="00CA1D79">
            <w:pPr>
              <w:rPr>
                <w:sz w:val="24"/>
              </w:rPr>
            </w:pPr>
          </w:p>
        </w:tc>
        <w:tc>
          <w:tcPr>
            <w:tcW w:w="3601" w:type="dxa"/>
            <w:vAlign w:val="center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Назаров Сергей Викторович</w:t>
            </w:r>
          </w:p>
        </w:tc>
        <w:tc>
          <w:tcPr>
            <w:tcW w:w="5515" w:type="dxa"/>
            <w:vAlign w:val="center"/>
          </w:tcPr>
          <w:p w:rsidR="005F703F" w:rsidRPr="00993D2B" w:rsidRDefault="005F703F" w:rsidP="00CA1D79">
            <w:pPr>
              <w:rPr>
                <w:sz w:val="24"/>
              </w:rPr>
            </w:pPr>
            <w:r w:rsidRPr="00993D2B">
              <w:rPr>
                <w:sz w:val="24"/>
              </w:rPr>
              <w:t>Региональное отделение Всероссийской политической партии «ПАРТИЯ ЗА СПРАВЕДЛИВОСТЬ» в Ростовской области</w:t>
            </w:r>
          </w:p>
        </w:tc>
      </w:tr>
    </w:tbl>
    <w:p w:rsidR="005F703F" w:rsidRDefault="005F703F" w:rsidP="005F703F">
      <w:pPr>
        <w:rPr>
          <w:sz w:val="26"/>
          <w:szCs w:val="26"/>
        </w:rPr>
      </w:pPr>
    </w:p>
    <w:p w:rsidR="008F1125" w:rsidRPr="00251FB6" w:rsidRDefault="008F1125" w:rsidP="00251FB6">
      <w:pPr>
        <w:rPr>
          <w:sz w:val="24"/>
        </w:rPr>
      </w:pPr>
    </w:p>
    <w:sectPr w:rsidR="008F1125" w:rsidRPr="00251FB6" w:rsidSect="00E67F7C">
      <w:pgSz w:w="11906" w:h="16838" w:code="9"/>
      <w:pgMar w:top="1134" w:right="851" w:bottom="1134" w:left="1701" w:header="709" w:footer="62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ACC" w:rsidRDefault="00E01ACC" w:rsidP="001C1050">
      <w:r>
        <w:separator/>
      </w:r>
    </w:p>
  </w:endnote>
  <w:endnote w:type="continuationSeparator" w:id="1">
    <w:p w:rsidR="00E01ACC" w:rsidRDefault="00E01ACC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ACC" w:rsidRDefault="00E01ACC" w:rsidP="001C1050">
      <w:r>
        <w:separator/>
      </w:r>
    </w:p>
  </w:footnote>
  <w:footnote w:type="continuationSeparator" w:id="1">
    <w:p w:rsidR="00E01ACC" w:rsidRDefault="00E01ACC" w:rsidP="001C10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7"/>
  </w:num>
  <w:num w:numId="3">
    <w:abstractNumId w:val="1"/>
  </w:num>
  <w:num w:numId="4">
    <w:abstractNumId w:val="7"/>
  </w:num>
  <w:num w:numId="5">
    <w:abstractNumId w:val="3"/>
  </w:num>
  <w:num w:numId="6">
    <w:abstractNumId w:val="12"/>
  </w:num>
  <w:num w:numId="7">
    <w:abstractNumId w:val="4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0"/>
  </w:num>
  <w:num w:numId="13">
    <w:abstractNumId w:val="8"/>
  </w:num>
  <w:num w:numId="14">
    <w:abstractNumId w:val="15"/>
  </w:num>
  <w:num w:numId="15">
    <w:abstractNumId w:val="9"/>
  </w:num>
  <w:num w:numId="16">
    <w:abstractNumId w:val="14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21A72"/>
    <w:rsid w:val="00023A0A"/>
    <w:rsid w:val="00032820"/>
    <w:rsid w:val="0004232D"/>
    <w:rsid w:val="00047DB7"/>
    <w:rsid w:val="000556A7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969D5"/>
    <w:rsid w:val="000A3082"/>
    <w:rsid w:val="000A6AD9"/>
    <w:rsid w:val="000B56FE"/>
    <w:rsid w:val="000B76AF"/>
    <w:rsid w:val="000C0314"/>
    <w:rsid w:val="000C7B87"/>
    <w:rsid w:val="000D125D"/>
    <w:rsid w:val="000D5206"/>
    <w:rsid w:val="000D64AF"/>
    <w:rsid w:val="000E07C3"/>
    <w:rsid w:val="000E21A6"/>
    <w:rsid w:val="000F06C4"/>
    <w:rsid w:val="000F4789"/>
    <w:rsid w:val="00103211"/>
    <w:rsid w:val="00107984"/>
    <w:rsid w:val="001222E9"/>
    <w:rsid w:val="00126A4D"/>
    <w:rsid w:val="001318FB"/>
    <w:rsid w:val="00142A5A"/>
    <w:rsid w:val="00144C62"/>
    <w:rsid w:val="00151933"/>
    <w:rsid w:val="001526C6"/>
    <w:rsid w:val="00153E62"/>
    <w:rsid w:val="00155215"/>
    <w:rsid w:val="0016174B"/>
    <w:rsid w:val="0016649E"/>
    <w:rsid w:val="00181FF7"/>
    <w:rsid w:val="00182E28"/>
    <w:rsid w:val="0018432F"/>
    <w:rsid w:val="00184EDB"/>
    <w:rsid w:val="001911B1"/>
    <w:rsid w:val="001A09A8"/>
    <w:rsid w:val="001A13D5"/>
    <w:rsid w:val="001C1050"/>
    <w:rsid w:val="001C6CC6"/>
    <w:rsid w:val="001D7F2A"/>
    <w:rsid w:val="001E07A3"/>
    <w:rsid w:val="001E1B0F"/>
    <w:rsid w:val="0021504B"/>
    <w:rsid w:val="0021647E"/>
    <w:rsid w:val="00222AD3"/>
    <w:rsid w:val="00225366"/>
    <w:rsid w:val="00227745"/>
    <w:rsid w:val="00231129"/>
    <w:rsid w:val="00231955"/>
    <w:rsid w:val="00236E3E"/>
    <w:rsid w:val="00237BFD"/>
    <w:rsid w:val="00242985"/>
    <w:rsid w:val="00247790"/>
    <w:rsid w:val="0025023A"/>
    <w:rsid w:val="00251FB6"/>
    <w:rsid w:val="00256AD4"/>
    <w:rsid w:val="00260E97"/>
    <w:rsid w:val="002626BD"/>
    <w:rsid w:val="002665E7"/>
    <w:rsid w:val="00266AE3"/>
    <w:rsid w:val="00283F72"/>
    <w:rsid w:val="002935FB"/>
    <w:rsid w:val="00295DF5"/>
    <w:rsid w:val="002968BA"/>
    <w:rsid w:val="002A71F3"/>
    <w:rsid w:val="002B6A00"/>
    <w:rsid w:val="002C1605"/>
    <w:rsid w:val="002D69FC"/>
    <w:rsid w:val="002E5BA0"/>
    <w:rsid w:val="002F7350"/>
    <w:rsid w:val="00312DEC"/>
    <w:rsid w:val="0031509E"/>
    <w:rsid w:val="0031607F"/>
    <w:rsid w:val="00316F5A"/>
    <w:rsid w:val="0032353E"/>
    <w:rsid w:val="003348BB"/>
    <w:rsid w:val="00362E2D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129A"/>
    <w:rsid w:val="004A212E"/>
    <w:rsid w:val="004A38BE"/>
    <w:rsid w:val="004A5219"/>
    <w:rsid w:val="004B300B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61A72"/>
    <w:rsid w:val="00563F7B"/>
    <w:rsid w:val="00565DDE"/>
    <w:rsid w:val="00571C91"/>
    <w:rsid w:val="00572334"/>
    <w:rsid w:val="005743AD"/>
    <w:rsid w:val="005828BF"/>
    <w:rsid w:val="005A679E"/>
    <w:rsid w:val="005B762B"/>
    <w:rsid w:val="005C58CB"/>
    <w:rsid w:val="005C7E6B"/>
    <w:rsid w:val="005F703F"/>
    <w:rsid w:val="0060384E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47270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33608"/>
    <w:rsid w:val="007356B8"/>
    <w:rsid w:val="0074713D"/>
    <w:rsid w:val="00747757"/>
    <w:rsid w:val="00747BA8"/>
    <w:rsid w:val="00750078"/>
    <w:rsid w:val="007503D0"/>
    <w:rsid w:val="00760469"/>
    <w:rsid w:val="00763641"/>
    <w:rsid w:val="007737A9"/>
    <w:rsid w:val="0078008C"/>
    <w:rsid w:val="00781B8F"/>
    <w:rsid w:val="0078390A"/>
    <w:rsid w:val="00787FA2"/>
    <w:rsid w:val="00790DC3"/>
    <w:rsid w:val="007913B9"/>
    <w:rsid w:val="007A2754"/>
    <w:rsid w:val="007A6BD4"/>
    <w:rsid w:val="007A79C3"/>
    <w:rsid w:val="007B21A0"/>
    <w:rsid w:val="007B540D"/>
    <w:rsid w:val="007C1938"/>
    <w:rsid w:val="007C521B"/>
    <w:rsid w:val="007E0047"/>
    <w:rsid w:val="007F2066"/>
    <w:rsid w:val="00802C8E"/>
    <w:rsid w:val="00803F94"/>
    <w:rsid w:val="00821BEF"/>
    <w:rsid w:val="00825925"/>
    <w:rsid w:val="008261CB"/>
    <w:rsid w:val="00834F70"/>
    <w:rsid w:val="00835730"/>
    <w:rsid w:val="00852609"/>
    <w:rsid w:val="00871604"/>
    <w:rsid w:val="008734D9"/>
    <w:rsid w:val="0087691E"/>
    <w:rsid w:val="008819ED"/>
    <w:rsid w:val="00885B52"/>
    <w:rsid w:val="008874AB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7049"/>
    <w:rsid w:val="008F1125"/>
    <w:rsid w:val="008F55DB"/>
    <w:rsid w:val="00906480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590C"/>
    <w:rsid w:val="00986675"/>
    <w:rsid w:val="00987367"/>
    <w:rsid w:val="00996F50"/>
    <w:rsid w:val="00997218"/>
    <w:rsid w:val="009A2208"/>
    <w:rsid w:val="009B0E08"/>
    <w:rsid w:val="009B375B"/>
    <w:rsid w:val="009D08B4"/>
    <w:rsid w:val="009D11F7"/>
    <w:rsid w:val="009D1982"/>
    <w:rsid w:val="009D3422"/>
    <w:rsid w:val="009D6CD6"/>
    <w:rsid w:val="009E03BD"/>
    <w:rsid w:val="00A00D0C"/>
    <w:rsid w:val="00A01404"/>
    <w:rsid w:val="00A02FDE"/>
    <w:rsid w:val="00A22242"/>
    <w:rsid w:val="00A37352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D0E81"/>
    <w:rsid w:val="00AD6482"/>
    <w:rsid w:val="00AE0BFE"/>
    <w:rsid w:val="00AE29FC"/>
    <w:rsid w:val="00AE7E74"/>
    <w:rsid w:val="00AF046D"/>
    <w:rsid w:val="00B03D70"/>
    <w:rsid w:val="00B16A1E"/>
    <w:rsid w:val="00B21721"/>
    <w:rsid w:val="00B263E2"/>
    <w:rsid w:val="00B27AC9"/>
    <w:rsid w:val="00B304F0"/>
    <w:rsid w:val="00B30E66"/>
    <w:rsid w:val="00B34908"/>
    <w:rsid w:val="00B34CE0"/>
    <w:rsid w:val="00B358C4"/>
    <w:rsid w:val="00B37057"/>
    <w:rsid w:val="00B424F5"/>
    <w:rsid w:val="00B4281D"/>
    <w:rsid w:val="00B45FE9"/>
    <w:rsid w:val="00B745A6"/>
    <w:rsid w:val="00B86DA5"/>
    <w:rsid w:val="00B877DE"/>
    <w:rsid w:val="00B90CF9"/>
    <w:rsid w:val="00B927B8"/>
    <w:rsid w:val="00BB63A5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13E0"/>
    <w:rsid w:val="00C44DAB"/>
    <w:rsid w:val="00C520BA"/>
    <w:rsid w:val="00C66480"/>
    <w:rsid w:val="00C7114E"/>
    <w:rsid w:val="00C7308D"/>
    <w:rsid w:val="00C74D2F"/>
    <w:rsid w:val="00CA776C"/>
    <w:rsid w:val="00CB1D5F"/>
    <w:rsid w:val="00CC0DAF"/>
    <w:rsid w:val="00CC536D"/>
    <w:rsid w:val="00CD06C2"/>
    <w:rsid w:val="00CD5B44"/>
    <w:rsid w:val="00D07D22"/>
    <w:rsid w:val="00D14266"/>
    <w:rsid w:val="00D14D51"/>
    <w:rsid w:val="00D213C4"/>
    <w:rsid w:val="00D233AA"/>
    <w:rsid w:val="00D25352"/>
    <w:rsid w:val="00D26095"/>
    <w:rsid w:val="00D34B33"/>
    <w:rsid w:val="00D40FB6"/>
    <w:rsid w:val="00D414C2"/>
    <w:rsid w:val="00D422BC"/>
    <w:rsid w:val="00D45166"/>
    <w:rsid w:val="00D464E9"/>
    <w:rsid w:val="00D57712"/>
    <w:rsid w:val="00D630DB"/>
    <w:rsid w:val="00D708EF"/>
    <w:rsid w:val="00D71242"/>
    <w:rsid w:val="00D7443C"/>
    <w:rsid w:val="00D82C51"/>
    <w:rsid w:val="00D933A9"/>
    <w:rsid w:val="00DA1B50"/>
    <w:rsid w:val="00DA4E6E"/>
    <w:rsid w:val="00DA536A"/>
    <w:rsid w:val="00DA68C1"/>
    <w:rsid w:val="00DC003E"/>
    <w:rsid w:val="00DC5821"/>
    <w:rsid w:val="00DD0BB5"/>
    <w:rsid w:val="00DE4CAC"/>
    <w:rsid w:val="00DF2A97"/>
    <w:rsid w:val="00DF61BD"/>
    <w:rsid w:val="00DF6A4C"/>
    <w:rsid w:val="00DF7710"/>
    <w:rsid w:val="00E017B2"/>
    <w:rsid w:val="00E01ACC"/>
    <w:rsid w:val="00E16EB0"/>
    <w:rsid w:val="00E46547"/>
    <w:rsid w:val="00E526C0"/>
    <w:rsid w:val="00E6249A"/>
    <w:rsid w:val="00E67F7C"/>
    <w:rsid w:val="00E74FE6"/>
    <w:rsid w:val="00E8403C"/>
    <w:rsid w:val="00E840D3"/>
    <w:rsid w:val="00E86978"/>
    <w:rsid w:val="00E95859"/>
    <w:rsid w:val="00E97CF4"/>
    <w:rsid w:val="00EC68A4"/>
    <w:rsid w:val="00EC708B"/>
    <w:rsid w:val="00ED0092"/>
    <w:rsid w:val="00ED115C"/>
    <w:rsid w:val="00ED21F8"/>
    <w:rsid w:val="00ED36B0"/>
    <w:rsid w:val="00EE372A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50BDC"/>
    <w:rsid w:val="00F52502"/>
    <w:rsid w:val="00F70593"/>
    <w:rsid w:val="00F7327C"/>
    <w:rsid w:val="00F75C2F"/>
    <w:rsid w:val="00F8138D"/>
    <w:rsid w:val="00FA39F0"/>
    <w:rsid w:val="00FB6664"/>
    <w:rsid w:val="00FC4E27"/>
    <w:rsid w:val="00FC5401"/>
    <w:rsid w:val="00FC5E4E"/>
    <w:rsid w:val="00FD081C"/>
    <w:rsid w:val="00FD0DE0"/>
    <w:rsid w:val="00FD28D5"/>
    <w:rsid w:val="00FE0448"/>
    <w:rsid w:val="00FE35BE"/>
    <w:rsid w:val="00FE4F8B"/>
    <w:rsid w:val="00FF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3">
    <w:name w:val="Верхний колонтитул Знак1"/>
    <w:basedOn w:val="a0"/>
    <w:link w:val="af3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</w:rPr>
  </w:style>
  <w:style w:type="character" w:customStyle="1" w:styleId="14">
    <w:name w:val="Нижний колонтитул Знак1"/>
    <w:basedOn w:val="a0"/>
    <w:link w:val="af5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70E0-1350-40E1-92DC-E8941394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1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3</cp:revision>
  <cp:lastPrinted>2019-02-07T06:29:00Z</cp:lastPrinted>
  <dcterms:created xsi:type="dcterms:W3CDTF">2021-05-24T12:04:00Z</dcterms:created>
  <dcterms:modified xsi:type="dcterms:W3CDTF">2021-05-24T12:06:00Z</dcterms:modified>
</cp:coreProperties>
</file>